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ABF" w:rsidRPr="00D965EB" w:rsidRDefault="00016ABF" w:rsidP="006C55CF">
      <w:pPr>
        <w:autoSpaceDE w:val="0"/>
        <w:autoSpaceDN w:val="0"/>
        <w:adjustRightInd w:val="0"/>
        <w:jc w:val="center"/>
        <w:rPr>
          <w:rFonts w:ascii="DJ Poster" w:hAnsi="DJ Poster" w:cs="DJ Poster"/>
          <w:sz w:val="52"/>
          <w:szCs w:val="52"/>
        </w:rPr>
      </w:pPr>
      <w:r w:rsidRPr="00D965EB">
        <w:rPr>
          <w:rFonts w:ascii="DJ Poster" w:hAnsi="DJ Poster" w:cs="DJ Poster"/>
          <w:sz w:val="52"/>
          <w:szCs w:val="52"/>
        </w:rPr>
        <w:t>Earth’s Features &amp; Changes</w:t>
      </w:r>
    </w:p>
    <w:p w:rsidR="00016ABF" w:rsidRPr="00B229EE" w:rsidRDefault="00016ABF" w:rsidP="006C55CF">
      <w:pPr>
        <w:autoSpaceDE w:val="0"/>
        <w:autoSpaceDN w:val="0"/>
        <w:adjustRightInd w:val="0"/>
        <w:rPr>
          <w:rFonts w:ascii="Calibri" w:hAnsi="Calibri" w:cs="Calibri"/>
          <w:sz w:val="18"/>
          <w:szCs w:val="18"/>
        </w:rPr>
      </w:pPr>
      <w:r w:rsidRPr="006C55CF">
        <w:rPr>
          <w:rFonts w:ascii="Calibri" w:hAnsi="Calibri" w:cs="Calibri"/>
          <w:b/>
          <w:bCs/>
          <w:sz w:val="18"/>
          <w:szCs w:val="18"/>
        </w:rPr>
        <w:t>3-3.5</w:t>
      </w:r>
      <w:r w:rsidRPr="00B229EE">
        <w:rPr>
          <w:rFonts w:ascii="Calibri" w:hAnsi="Calibri" w:cs="Calibri"/>
          <w:sz w:val="18"/>
          <w:szCs w:val="18"/>
        </w:rPr>
        <w:t xml:space="preserve"> </w:t>
      </w:r>
      <w:r>
        <w:rPr>
          <w:rFonts w:ascii="Calibri" w:hAnsi="Calibri" w:cs="Calibri"/>
          <w:sz w:val="18"/>
          <w:szCs w:val="18"/>
        </w:rPr>
        <w:t xml:space="preserve">  </w:t>
      </w:r>
      <w:r w:rsidRPr="00B229EE">
        <w:rPr>
          <w:rFonts w:ascii="Calibri" w:hAnsi="Calibri" w:cs="Calibri"/>
          <w:sz w:val="18"/>
          <w:szCs w:val="18"/>
        </w:rPr>
        <w:t xml:space="preserve">Illustrate Earth’s saltwater and freshwater features (including oceans, seas, rivers, lakes, ponds, streams, and glaciers). </w:t>
      </w:r>
    </w:p>
    <w:p w:rsidR="00016ABF" w:rsidRDefault="00016ABF" w:rsidP="006C55CF">
      <w:pPr>
        <w:autoSpaceDE w:val="0"/>
        <w:autoSpaceDN w:val="0"/>
        <w:adjustRightInd w:val="0"/>
        <w:rPr>
          <w:rFonts w:ascii="Calibri" w:hAnsi="Calibri" w:cs="Calibri"/>
          <w:sz w:val="18"/>
          <w:szCs w:val="18"/>
        </w:rPr>
      </w:pPr>
      <w:r w:rsidRPr="006C55CF">
        <w:rPr>
          <w:rFonts w:ascii="Calibri" w:hAnsi="Calibri" w:cs="Calibri"/>
          <w:b/>
          <w:bCs/>
          <w:sz w:val="18"/>
          <w:szCs w:val="18"/>
        </w:rPr>
        <w:t>3.3.6</w:t>
      </w:r>
      <w:r>
        <w:rPr>
          <w:rFonts w:ascii="Calibri" w:hAnsi="Calibri" w:cs="Calibri"/>
          <w:sz w:val="18"/>
          <w:szCs w:val="18"/>
        </w:rPr>
        <w:t xml:space="preserve">  </w:t>
      </w:r>
      <w:r w:rsidRPr="00B229EE">
        <w:rPr>
          <w:rFonts w:ascii="Calibri" w:hAnsi="Calibri" w:cs="Calibri"/>
          <w:sz w:val="18"/>
          <w:szCs w:val="18"/>
        </w:rPr>
        <w:t xml:space="preserve"> Illustrate Earth’s land features (including volcanoes, mountains, valleys, canyons, caverns, and islands) by using models, pictures, </w:t>
      </w:r>
    </w:p>
    <w:p w:rsidR="00016ABF" w:rsidRPr="00B229EE" w:rsidRDefault="00016ABF" w:rsidP="006C55CF">
      <w:pPr>
        <w:autoSpaceDE w:val="0"/>
        <w:autoSpaceDN w:val="0"/>
        <w:adjustRightInd w:val="0"/>
        <w:ind w:firstLine="720"/>
        <w:rPr>
          <w:rFonts w:ascii="Calibri" w:hAnsi="Calibri" w:cs="Calibri"/>
          <w:sz w:val="18"/>
          <w:szCs w:val="18"/>
        </w:rPr>
      </w:pPr>
      <w:r w:rsidRPr="00B229EE">
        <w:rPr>
          <w:rFonts w:ascii="Calibri" w:hAnsi="Calibri" w:cs="Calibri"/>
          <w:sz w:val="18"/>
          <w:szCs w:val="18"/>
        </w:rPr>
        <w:t xml:space="preserve">diagrams, and maps.       </w:t>
      </w:r>
    </w:p>
    <w:p w:rsidR="00016ABF" w:rsidRPr="00B229EE" w:rsidRDefault="00016ABF" w:rsidP="006C55CF">
      <w:pPr>
        <w:autoSpaceDE w:val="0"/>
        <w:autoSpaceDN w:val="0"/>
        <w:adjustRightInd w:val="0"/>
        <w:rPr>
          <w:rFonts w:ascii="Calibri" w:hAnsi="Calibri" w:cs="Calibri"/>
          <w:sz w:val="18"/>
          <w:szCs w:val="18"/>
        </w:rPr>
      </w:pPr>
      <w:r w:rsidRPr="006C55CF">
        <w:rPr>
          <w:rFonts w:ascii="Calibri" w:hAnsi="Calibri" w:cs="Calibri"/>
          <w:b/>
          <w:bCs/>
          <w:sz w:val="18"/>
          <w:szCs w:val="18"/>
        </w:rPr>
        <w:t>3.3.7</w:t>
      </w:r>
      <w:r w:rsidRPr="00B229EE">
        <w:rPr>
          <w:rFonts w:ascii="Calibri" w:hAnsi="Calibri" w:cs="Calibri"/>
          <w:sz w:val="18"/>
          <w:szCs w:val="18"/>
        </w:rPr>
        <w:t xml:space="preserve"> </w:t>
      </w:r>
      <w:r>
        <w:rPr>
          <w:rFonts w:ascii="Calibri" w:hAnsi="Calibri" w:cs="Calibri"/>
          <w:sz w:val="18"/>
          <w:szCs w:val="18"/>
        </w:rPr>
        <w:t xml:space="preserve">  </w:t>
      </w:r>
      <w:r w:rsidRPr="00B229EE">
        <w:rPr>
          <w:rFonts w:ascii="Calibri" w:hAnsi="Calibri" w:cs="Calibri"/>
          <w:sz w:val="18"/>
          <w:szCs w:val="18"/>
        </w:rPr>
        <w:t>Exemplify Earth materials that are used as fuel, as a resource for building materials, and as a medium for growing plants.</w:t>
      </w:r>
    </w:p>
    <w:p w:rsidR="00016ABF" w:rsidRDefault="00016ABF" w:rsidP="006C55CF">
      <w:pPr>
        <w:autoSpaceDE w:val="0"/>
        <w:autoSpaceDN w:val="0"/>
        <w:adjustRightInd w:val="0"/>
        <w:rPr>
          <w:rFonts w:ascii="Calibri" w:hAnsi="Calibri" w:cs="Calibri"/>
          <w:sz w:val="18"/>
          <w:szCs w:val="18"/>
        </w:rPr>
      </w:pPr>
      <w:r w:rsidRPr="006C55CF">
        <w:rPr>
          <w:rFonts w:ascii="Calibri" w:hAnsi="Calibri" w:cs="Calibri"/>
          <w:b/>
          <w:bCs/>
          <w:sz w:val="18"/>
          <w:szCs w:val="18"/>
        </w:rPr>
        <w:t>3.3.8</w:t>
      </w:r>
      <w:r>
        <w:rPr>
          <w:rFonts w:ascii="Calibri" w:hAnsi="Calibri" w:cs="Calibri"/>
          <w:sz w:val="18"/>
          <w:szCs w:val="18"/>
        </w:rPr>
        <w:t xml:space="preserve">  </w:t>
      </w:r>
      <w:r w:rsidRPr="00B229EE">
        <w:rPr>
          <w:rFonts w:ascii="Calibri" w:hAnsi="Calibri" w:cs="Calibri"/>
          <w:sz w:val="18"/>
          <w:szCs w:val="18"/>
        </w:rPr>
        <w:t xml:space="preserve"> Illustrate changes in Earth’s surface that are due to slow processes (including weathering, erosion, and deposition) and changes that are </w:t>
      </w:r>
    </w:p>
    <w:p w:rsidR="00016ABF" w:rsidRPr="00B229EE" w:rsidRDefault="00016ABF" w:rsidP="006C55CF">
      <w:pPr>
        <w:autoSpaceDE w:val="0"/>
        <w:autoSpaceDN w:val="0"/>
        <w:adjustRightInd w:val="0"/>
        <w:ind w:firstLine="720"/>
        <w:rPr>
          <w:rFonts w:ascii="Calibri" w:hAnsi="Calibri" w:cs="Calibri"/>
          <w:sz w:val="18"/>
          <w:szCs w:val="18"/>
        </w:rPr>
      </w:pPr>
      <w:r w:rsidRPr="00B229EE">
        <w:rPr>
          <w:rFonts w:ascii="Calibri" w:hAnsi="Calibri" w:cs="Calibri"/>
          <w:sz w:val="18"/>
          <w:szCs w:val="18"/>
        </w:rPr>
        <w:t>due to rapid processes (including landslides, volcanic eruptions, floods, and earthquakes).</w:t>
      </w:r>
    </w:p>
    <w:p w:rsidR="00016ABF" w:rsidRDefault="00016ABF"/>
    <w:p w:rsidR="00016ABF" w:rsidRDefault="00016ABF" w:rsidP="00340865">
      <w:pPr>
        <w:autoSpaceDE w:val="0"/>
        <w:autoSpaceDN w:val="0"/>
        <w:adjustRightInd w:val="0"/>
        <w:jc w:val="both"/>
        <w:rPr>
          <w:rFonts w:ascii="Disney Simple" w:hAnsi="Disney Simple" w:cs="Disney Simple"/>
          <w:sz w:val="28"/>
          <w:szCs w:val="28"/>
        </w:rPr>
      </w:pPr>
      <w:r w:rsidRPr="00340865">
        <w:rPr>
          <w:rFonts w:ascii="Disney Simple" w:hAnsi="Disney Simple" w:cs="Disney Simple"/>
          <w:sz w:val="28"/>
          <w:szCs w:val="28"/>
          <w:u w:val="single"/>
        </w:rPr>
        <w:t>Earth’s Water Features</w:t>
      </w:r>
      <w:r>
        <w:rPr>
          <w:rFonts w:ascii="Disney Simple" w:hAnsi="Disney Simple" w:cs="Disney Simple"/>
          <w:sz w:val="28"/>
          <w:szCs w:val="28"/>
        </w:rPr>
        <w:t>:</w:t>
      </w:r>
    </w:p>
    <w:p w:rsidR="00016ABF" w:rsidRPr="00340865" w:rsidRDefault="00016ABF" w:rsidP="00340865">
      <w:pPr>
        <w:autoSpaceDE w:val="0"/>
        <w:autoSpaceDN w:val="0"/>
        <w:adjustRightInd w:val="0"/>
        <w:jc w:val="both"/>
        <w:rPr>
          <w:rFonts w:ascii="Disney Simple" w:hAnsi="Disney Simple" w:cs="Disney Simple"/>
          <w:sz w:val="12"/>
          <w:szCs w:val="12"/>
        </w:rPr>
      </w:pPr>
    </w:p>
    <w:p w:rsidR="00016ABF" w:rsidRPr="005A7503" w:rsidRDefault="00016ABF" w:rsidP="005A7503">
      <w:pPr>
        <w:autoSpaceDE w:val="0"/>
        <w:autoSpaceDN w:val="0"/>
        <w:adjustRightInd w:val="0"/>
        <w:ind w:firstLine="720"/>
        <w:rPr>
          <w:rFonts w:ascii="Arno Pro Caption" w:hAnsi="Arno Pro Caption" w:cs="Arno Pro Caption"/>
          <w:sz w:val="28"/>
          <w:szCs w:val="28"/>
        </w:rPr>
      </w:pPr>
      <w:r w:rsidRPr="005A7503">
        <w:rPr>
          <w:rFonts w:ascii="Arno Pro Caption" w:hAnsi="Arno Pro Caption" w:cs="Arno Pro Caption"/>
          <w:sz w:val="28"/>
          <w:szCs w:val="28"/>
        </w:rPr>
        <w:t>There are many places on Earth where water is found.  Sometimes the water is saltwater and other times it is fresh water.  Most of the water on Earth is saltwater.  Water is mostly in liquid form in these features, but sometimes it can be solid (ice).  Earth’s water features include:</w:t>
      </w:r>
    </w:p>
    <w:p w:rsidR="00016ABF" w:rsidRDefault="00016ABF" w:rsidP="005A7503">
      <w:pPr>
        <w:autoSpaceDE w:val="0"/>
        <w:autoSpaceDN w:val="0"/>
        <w:adjustRightInd w:val="0"/>
        <w:ind w:firstLine="720"/>
        <w:rPr>
          <w:rFonts w:ascii="Arno Pro Caption" w:hAnsi="Arno Pro Caption" w:cs="Arno Pro Caption"/>
          <w:sz w:val="28"/>
          <w:szCs w:val="28"/>
        </w:rPr>
      </w:pPr>
      <w:r w:rsidRPr="00F9763F">
        <w:rPr>
          <w:rFonts w:ascii="Arno Pro Caption" w:hAnsi="Arno Pro Caption" w:cs="Arno Pro Caption"/>
          <w:b/>
          <w:bCs/>
          <w:i/>
          <w:iCs/>
          <w:sz w:val="28"/>
          <w:szCs w:val="28"/>
          <w:u w:val="single"/>
        </w:rPr>
        <w:t>Oceans</w:t>
      </w:r>
      <w:r w:rsidRPr="005A7503">
        <w:rPr>
          <w:rFonts w:ascii="Arno Pro Caption" w:hAnsi="Arno Pro Caption" w:cs="Arno Pro Caption"/>
          <w:sz w:val="28"/>
          <w:szCs w:val="28"/>
        </w:rPr>
        <w:t xml:space="preserve"> are large bodies of salt water that surrounds a continent.  </w:t>
      </w:r>
      <w:r w:rsidRPr="005A7503">
        <w:rPr>
          <w:rFonts w:ascii="Arno Pro Caption" w:hAnsi="Arno Pro Caption" w:cs="Arno Pro Caption"/>
          <w:b/>
          <w:bCs/>
          <w:i/>
          <w:iCs/>
          <w:sz w:val="28"/>
          <w:szCs w:val="28"/>
          <w:u w:val="single"/>
        </w:rPr>
        <w:t>Seas</w:t>
      </w:r>
      <w:r w:rsidRPr="005A7503">
        <w:rPr>
          <w:rFonts w:ascii="Arno Pro Caption" w:hAnsi="Arno Pro Caption" w:cs="Arno Pro Caption"/>
          <w:sz w:val="28"/>
          <w:szCs w:val="28"/>
        </w:rPr>
        <w:t xml:space="preserve"> are large bodies of salt water that is often connected to an ocean.  A sea may be partly or completely surrounded by land.  </w:t>
      </w:r>
      <w:r w:rsidRPr="00F9763F">
        <w:rPr>
          <w:rFonts w:ascii="Arno Pro Caption" w:hAnsi="Arno Pro Caption" w:cs="Arno Pro Caption"/>
          <w:b/>
          <w:bCs/>
          <w:i/>
          <w:iCs/>
          <w:sz w:val="28"/>
          <w:szCs w:val="28"/>
          <w:u w:val="single"/>
        </w:rPr>
        <w:t>Rivers</w:t>
      </w:r>
      <w:r w:rsidRPr="005A7503">
        <w:rPr>
          <w:rFonts w:ascii="Arno Pro Caption" w:hAnsi="Arno Pro Caption" w:cs="Arno Pro Caption"/>
          <w:sz w:val="28"/>
          <w:szCs w:val="28"/>
        </w:rPr>
        <w:t xml:space="preserve"> are large, flowing bodies of fresh water that usually empty into a sea or ocean.  </w:t>
      </w:r>
      <w:r w:rsidRPr="00F9763F">
        <w:rPr>
          <w:rFonts w:ascii="Arno Pro Caption" w:hAnsi="Arno Pro Caption" w:cs="Arno Pro Caption"/>
          <w:b/>
          <w:bCs/>
          <w:i/>
          <w:iCs/>
          <w:sz w:val="28"/>
          <w:szCs w:val="28"/>
          <w:u w:val="single"/>
        </w:rPr>
        <w:t>Streams</w:t>
      </w:r>
      <w:r w:rsidRPr="005A7503">
        <w:rPr>
          <w:rFonts w:ascii="Arno Pro Caption" w:hAnsi="Arno Pro Caption" w:cs="Arno Pro Caption"/>
          <w:sz w:val="28"/>
          <w:szCs w:val="28"/>
        </w:rPr>
        <w:t xml:space="preserve"> are small, flowing bodies of fresh water that flow into rivers.  </w:t>
      </w:r>
      <w:r w:rsidRPr="00F9763F">
        <w:rPr>
          <w:rFonts w:ascii="Arno Pro Caption" w:hAnsi="Arno Pro Caption" w:cs="Arno Pro Caption"/>
          <w:b/>
          <w:bCs/>
          <w:i/>
          <w:iCs/>
          <w:sz w:val="28"/>
          <w:szCs w:val="28"/>
          <w:u w:val="single"/>
        </w:rPr>
        <w:t>Lakes</w:t>
      </w:r>
      <w:r w:rsidRPr="005A7503">
        <w:rPr>
          <w:rFonts w:ascii="Arno Pro Caption" w:hAnsi="Arno Pro Caption" w:cs="Arno Pro Caption"/>
          <w:sz w:val="28"/>
          <w:szCs w:val="28"/>
        </w:rPr>
        <w:t xml:space="preserve"> and </w:t>
      </w:r>
      <w:r w:rsidRPr="00F9763F">
        <w:rPr>
          <w:rFonts w:ascii="Arno Pro Caption" w:hAnsi="Arno Pro Caption" w:cs="Arno Pro Caption"/>
          <w:b/>
          <w:bCs/>
          <w:i/>
          <w:iCs/>
          <w:sz w:val="28"/>
          <w:szCs w:val="28"/>
          <w:u w:val="single"/>
        </w:rPr>
        <w:t>ponds</w:t>
      </w:r>
      <w:r w:rsidRPr="005A7503">
        <w:rPr>
          <w:rFonts w:ascii="Arno Pro Caption" w:hAnsi="Arno Pro Caption" w:cs="Arno Pro Caption"/>
          <w:sz w:val="28"/>
          <w:szCs w:val="28"/>
        </w:rPr>
        <w:t xml:space="preserve"> are areas where water, usually freshwater, are surrounded by land.  Lakes and ponds differ in size with ponds usually being smaller than lakes.  </w:t>
      </w:r>
      <w:r w:rsidRPr="00F9763F">
        <w:rPr>
          <w:rFonts w:ascii="Arno Pro Caption" w:hAnsi="Arno Pro Caption" w:cs="Arno Pro Caption"/>
          <w:b/>
          <w:bCs/>
          <w:i/>
          <w:iCs/>
          <w:sz w:val="28"/>
          <w:szCs w:val="28"/>
          <w:u w:val="single"/>
        </w:rPr>
        <w:t>Glaciers</w:t>
      </w:r>
      <w:r w:rsidRPr="005A7503">
        <w:rPr>
          <w:rFonts w:ascii="Arno Pro Caption" w:hAnsi="Arno Pro Caption" w:cs="Arno Pro Caption"/>
          <w:sz w:val="28"/>
          <w:szCs w:val="28"/>
        </w:rPr>
        <w:t xml:space="preserve"> are huge sheets of ice that cover land.  They are found where temperatures are very cold, for example, high in the mountains or near the poles of Earth.</w:t>
      </w:r>
    </w:p>
    <w:p w:rsidR="00016ABF" w:rsidRPr="00F50C60" w:rsidRDefault="00016ABF" w:rsidP="00F50C60">
      <w:pPr>
        <w:autoSpaceDE w:val="0"/>
        <w:autoSpaceDN w:val="0"/>
        <w:adjustRightInd w:val="0"/>
        <w:ind w:firstLine="720"/>
        <w:jc w:val="center"/>
        <w:rPr>
          <w:rFonts w:ascii="Arno Pro Caption" w:hAnsi="Arno Pro Caption" w:cs="Arno Pro Caption"/>
          <w:b/>
          <w:bCs/>
          <w:i/>
          <w:iCs/>
          <w:sz w:val="32"/>
          <w:szCs w:val="32"/>
          <w:u w:val="single"/>
        </w:rPr>
      </w:pPr>
      <w:r w:rsidRPr="00F50C60">
        <w:rPr>
          <w:rFonts w:ascii="Arno Pro Caption" w:hAnsi="Arno Pro Caption" w:cs="Arno Pro Caption"/>
          <w:b/>
          <w:bCs/>
          <w:i/>
          <w:iCs/>
          <w:sz w:val="32"/>
          <w:szCs w:val="32"/>
          <w:u w:val="single"/>
        </w:rPr>
        <w:t>S</w:t>
      </w:r>
      <w:r>
        <w:rPr>
          <w:rFonts w:ascii="Arno Pro Caption" w:hAnsi="Arno Pro Caption" w:cs="Arno Pro Caption"/>
          <w:b/>
          <w:bCs/>
          <w:i/>
          <w:iCs/>
          <w:sz w:val="32"/>
          <w:szCs w:val="32"/>
          <w:u w:val="single"/>
        </w:rPr>
        <w:t>ALT</w:t>
      </w:r>
      <w:r w:rsidRPr="00F50C60">
        <w:rPr>
          <w:rFonts w:ascii="Arno Pro Caption" w:hAnsi="Arno Pro Caption" w:cs="Arno Pro Caption"/>
          <w:b/>
          <w:bCs/>
          <w:i/>
          <w:iCs/>
          <w:sz w:val="32"/>
          <w:szCs w:val="32"/>
          <w:u w:val="single"/>
        </w:rPr>
        <w:t xml:space="preserve"> Water Features</w:t>
      </w:r>
    </w:p>
    <w:p w:rsidR="00016ABF" w:rsidRDefault="00016ABF" w:rsidP="00BC76FC">
      <w:pPr>
        <w:autoSpaceDE w:val="0"/>
        <w:autoSpaceDN w:val="0"/>
        <w:adjustRightInd w:val="0"/>
        <w:jc w:val="center"/>
        <w:rPr>
          <w:rFonts w:ascii="Arno Pro Caption" w:hAnsi="Arno Pro Caption" w:cs="Arno Pro Caption"/>
        </w:rPr>
      </w:pPr>
      <w:r w:rsidRPr="00B42828">
        <w:rPr>
          <w:rFonts w:ascii="Arno Pro Caption" w:hAnsi="Arno Pro Caption" w:cs="Arno Pro Captio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i1025" type="#_x0000_t75" style="width:189pt;height:142.5pt;visibility:visible">
            <v:imagedata r:id="rId4" o:title=""/>
          </v:shape>
        </w:pict>
      </w:r>
      <w:r>
        <w:rPr>
          <w:rFonts w:ascii="Arno Pro Caption" w:hAnsi="Arno Pro Caption" w:cs="Arno Pro Caption"/>
        </w:rPr>
        <w:t xml:space="preserve">      </w:t>
      </w:r>
      <w:r w:rsidRPr="00B42828">
        <w:rPr>
          <w:rFonts w:ascii="Arno Pro Caption" w:hAnsi="Arno Pro Caption" w:cs="Arno Pro Caption"/>
          <w:noProof/>
        </w:rPr>
        <w:pict>
          <v:shape id="Picture 43" o:spid="_x0000_i1026" type="#_x0000_t75" style="width:195.75pt;height:2in;visibility:visible">
            <v:imagedata r:id="rId5" o:title=""/>
          </v:shape>
        </w:pict>
      </w:r>
    </w:p>
    <w:p w:rsidR="00016ABF" w:rsidRDefault="00016ABF" w:rsidP="00BC76FC">
      <w:pPr>
        <w:autoSpaceDE w:val="0"/>
        <w:autoSpaceDN w:val="0"/>
        <w:adjustRightInd w:val="0"/>
        <w:jc w:val="center"/>
        <w:rPr>
          <w:rFonts w:ascii="Arno Pro Caption" w:hAnsi="Arno Pro Caption" w:cs="Arno Pro Caption"/>
          <w:sz w:val="32"/>
          <w:szCs w:val="32"/>
        </w:rPr>
      </w:pPr>
      <w:r>
        <w:rPr>
          <w:rFonts w:ascii="Arno Pro Caption" w:hAnsi="Arno Pro Caption" w:cs="Arno Pro Caption"/>
          <w:sz w:val="32"/>
          <w:szCs w:val="32"/>
        </w:rPr>
        <w:t>o</w:t>
      </w:r>
      <w:r w:rsidRPr="00F50C60">
        <w:rPr>
          <w:rFonts w:ascii="Arno Pro Caption" w:hAnsi="Arno Pro Caption" w:cs="Arno Pro Caption"/>
          <w:sz w:val="32"/>
          <w:szCs w:val="32"/>
        </w:rPr>
        <w:t xml:space="preserve">cean       </w:t>
      </w:r>
      <w:r>
        <w:rPr>
          <w:rFonts w:ascii="Arno Pro Caption" w:hAnsi="Arno Pro Caption" w:cs="Arno Pro Caption"/>
          <w:sz w:val="32"/>
          <w:szCs w:val="32"/>
        </w:rPr>
        <w:t xml:space="preserve">                </w:t>
      </w:r>
      <w:r w:rsidRPr="00F50C60">
        <w:rPr>
          <w:rFonts w:ascii="Arno Pro Caption" w:hAnsi="Arno Pro Caption" w:cs="Arno Pro Caption"/>
          <w:sz w:val="32"/>
          <w:szCs w:val="32"/>
        </w:rPr>
        <w:t xml:space="preserve">                     sea   </w:t>
      </w:r>
    </w:p>
    <w:p w:rsidR="00016ABF" w:rsidRPr="002845E4" w:rsidRDefault="00016ABF" w:rsidP="00BC76FC">
      <w:pPr>
        <w:autoSpaceDE w:val="0"/>
        <w:autoSpaceDN w:val="0"/>
        <w:adjustRightInd w:val="0"/>
        <w:jc w:val="center"/>
        <w:rPr>
          <w:rFonts w:ascii="Arno Pro Caption" w:hAnsi="Arno Pro Caption" w:cs="Arno Pro Caption"/>
          <w:sz w:val="16"/>
          <w:szCs w:val="16"/>
        </w:rPr>
      </w:pPr>
      <w:r w:rsidRPr="00F50C60">
        <w:rPr>
          <w:rFonts w:ascii="Arno Pro Caption" w:hAnsi="Arno Pro Caption" w:cs="Arno Pro Caption"/>
          <w:sz w:val="32"/>
          <w:szCs w:val="32"/>
        </w:rPr>
        <w:t xml:space="preserve">   </w:t>
      </w:r>
    </w:p>
    <w:p w:rsidR="00016ABF" w:rsidRPr="00F50C60" w:rsidRDefault="00016ABF" w:rsidP="006E54CA">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FRESH</w:t>
      </w:r>
      <w:r w:rsidRPr="00F50C60">
        <w:rPr>
          <w:rFonts w:ascii="Arno Pro Caption" w:hAnsi="Arno Pro Caption" w:cs="Arno Pro Caption"/>
          <w:b/>
          <w:bCs/>
          <w:i/>
          <w:iCs/>
          <w:sz w:val="32"/>
          <w:szCs w:val="32"/>
          <w:u w:val="single"/>
        </w:rPr>
        <w:t xml:space="preserve"> </w:t>
      </w:r>
      <w:r>
        <w:rPr>
          <w:rFonts w:ascii="Arno Pro Caption" w:hAnsi="Arno Pro Caption" w:cs="Arno Pro Caption"/>
          <w:b/>
          <w:bCs/>
          <w:i/>
          <w:iCs/>
          <w:sz w:val="32"/>
          <w:szCs w:val="32"/>
          <w:u w:val="single"/>
        </w:rPr>
        <w:t xml:space="preserve">“flowing” </w:t>
      </w:r>
      <w:r w:rsidRPr="00F50C60">
        <w:rPr>
          <w:rFonts w:ascii="Arno Pro Caption" w:hAnsi="Arno Pro Caption" w:cs="Arno Pro Caption"/>
          <w:b/>
          <w:bCs/>
          <w:i/>
          <w:iCs/>
          <w:sz w:val="32"/>
          <w:szCs w:val="32"/>
          <w:u w:val="single"/>
        </w:rPr>
        <w:t>Water Features</w:t>
      </w:r>
    </w:p>
    <w:p w:rsidR="00016ABF" w:rsidRDefault="00016ABF" w:rsidP="006E54CA">
      <w:pPr>
        <w:autoSpaceDE w:val="0"/>
        <w:autoSpaceDN w:val="0"/>
        <w:adjustRightInd w:val="0"/>
        <w:jc w:val="center"/>
        <w:rPr>
          <w:rFonts w:ascii="Arno Pro Caption" w:hAnsi="Arno Pro Caption" w:cs="Arno Pro Caption"/>
        </w:rPr>
      </w:pPr>
      <w:r w:rsidRPr="00B42828">
        <w:rPr>
          <w:rFonts w:ascii="Arno Pro Caption" w:hAnsi="Arno Pro Caption" w:cs="Arno Pro Caption"/>
          <w:noProof/>
        </w:rPr>
        <w:pict>
          <v:shape id="Picture 52" o:spid="_x0000_i1027" type="#_x0000_t75" style="width:182.25pt;height:119.25pt;visibility:visible">
            <v:imagedata r:id="rId6" o:title=""/>
          </v:shape>
        </w:pict>
      </w:r>
      <w:r>
        <w:rPr>
          <w:rFonts w:ascii="Arno Pro Caption" w:hAnsi="Arno Pro Caption" w:cs="Arno Pro Caption"/>
        </w:rPr>
        <w:t xml:space="preserve">      </w:t>
      </w:r>
      <w:r w:rsidRPr="00B42828">
        <w:rPr>
          <w:rFonts w:ascii="Arno Pro Caption" w:hAnsi="Arno Pro Caption" w:cs="Arno Pro Caption"/>
          <w:noProof/>
        </w:rPr>
        <w:pict>
          <v:shape id="Picture 58" o:spid="_x0000_i1028" type="#_x0000_t75" style="width:162pt;height:118.5pt;visibility:visible">
            <v:imagedata r:id="rId7" o:title=""/>
          </v:shape>
        </w:pict>
      </w:r>
      <w:r>
        <w:rPr>
          <w:rFonts w:ascii="Arno Pro Caption" w:hAnsi="Arno Pro Caption" w:cs="Arno Pro Caption"/>
        </w:rPr>
        <w:t xml:space="preserve">   </w:t>
      </w:r>
    </w:p>
    <w:p w:rsidR="00016ABF" w:rsidRPr="00F50C60" w:rsidRDefault="00016ABF" w:rsidP="006E54CA">
      <w:pPr>
        <w:autoSpaceDE w:val="0"/>
        <w:autoSpaceDN w:val="0"/>
        <w:adjustRightInd w:val="0"/>
        <w:jc w:val="center"/>
        <w:rPr>
          <w:rFonts w:ascii="Arno Pro Caption" w:hAnsi="Arno Pro Caption" w:cs="Arno Pro Caption"/>
          <w:sz w:val="32"/>
          <w:szCs w:val="32"/>
        </w:rPr>
      </w:pPr>
      <w:r>
        <w:rPr>
          <w:rFonts w:ascii="Arno Pro Caption" w:hAnsi="Arno Pro Caption" w:cs="Arno Pro Caption"/>
          <w:sz w:val="32"/>
          <w:szCs w:val="32"/>
        </w:rPr>
        <w:t>river</w:t>
      </w:r>
      <w:r w:rsidRPr="00F50C60">
        <w:rPr>
          <w:rFonts w:ascii="Arno Pro Caption" w:hAnsi="Arno Pro Caption" w:cs="Arno Pro Caption"/>
          <w:sz w:val="32"/>
          <w:szCs w:val="32"/>
        </w:rPr>
        <w:t xml:space="preserve">       </w:t>
      </w:r>
      <w:r>
        <w:rPr>
          <w:rFonts w:ascii="Arno Pro Caption" w:hAnsi="Arno Pro Caption" w:cs="Arno Pro Caption"/>
          <w:sz w:val="32"/>
          <w:szCs w:val="32"/>
        </w:rPr>
        <w:t xml:space="preserve">                </w:t>
      </w:r>
      <w:r w:rsidRPr="00F50C60">
        <w:rPr>
          <w:rFonts w:ascii="Arno Pro Caption" w:hAnsi="Arno Pro Caption" w:cs="Arno Pro Caption"/>
          <w:sz w:val="32"/>
          <w:szCs w:val="32"/>
        </w:rPr>
        <w:t xml:space="preserve">                     </w:t>
      </w:r>
      <w:r>
        <w:rPr>
          <w:rFonts w:ascii="Arno Pro Caption" w:hAnsi="Arno Pro Caption" w:cs="Arno Pro Caption"/>
          <w:sz w:val="32"/>
          <w:szCs w:val="32"/>
        </w:rPr>
        <w:t>stream</w:t>
      </w:r>
      <w:r w:rsidRPr="00F50C60">
        <w:rPr>
          <w:rFonts w:ascii="Arno Pro Caption" w:hAnsi="Arno Pro Caption" w:cs="Arno Pro Caption"/>
          <w:sz w:val="32"/>
          <w:szCs w:val="32"/>
        </w:rPr>
        <w:t xml:space="preserve">      </w:t>
      </w:r>
    </w:p>
    <w:p w:rsidR="00016ABF" w:rsidRPr="00F50C60" w:rsidRDefault="00016ABF" w:rsidP="0040788A">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FRESH</w:t>
      </w:r>
      <w:r w:rsidRPr="00F50C60">
        <w:rPr>
          <w:rFonts w:ascii="Arno Pro Caption" w:hAnsi="Arno Pro Caption" w:cs="Arno Pro Caption"/>
          <w:b/>
          <w:bCs/>
          <w:i/>
          <w:iCs/>
          <w:sz w:val="32"/>
          <w:szCs w:val="32"/>
          <w:u w:val="single"/>
        </w:rPr>
        <w:t xml:space="preserve"> Water Features</w:t>
      </w:r>
    </w:p>
    <w:p w:rsidR="00016ABF" w:rsidRDefault="00016ABF" w:rsidP="0040788A">
      <w:pPr>
        <w:autoSpaceDE w:val="0"/>
        <w:autoSpaceDN w:val="0"/>
        <w:adjustRightInd w:val="0"/>
        <w:jc w:val="center"/>
        <w:rPr>
          <w:rFonts w:ascii="Arno Pro Caption" w:hAnsi="Arno Pro Caption" w:cs="Arno Pro Caption"/>
        </w:rPr>
      </w:pPr>
      <w:r w:rsidRPr="00B42828">
        <w:rPr>
          <w:rFonts w:ascii="Arno Pro Caption" w:hAnsi="Arno Pro Caption" w:cs="Arno Pro Caption"/>
          <w:noProof/>
        </w:rPr>
        <w:pict>
          <v:shape id="Picture 61" o:spid="_x0000_i1029" type="#_x0000_t75" style="width:159.75pt;height:105.75pt;visibility:visible">
            <v:imagedata r:id="rId8" o:title=""/>
          </v:shape>
        </w:pict>
      </w:r>
      <w:r>
        <w:rPr>
          <w:rFonts w:ascii="Arno Pro Caption" w:hAnsi="Arno Pro Caption" w:cs="Arno Pro Caption"/>
        </w:rPr>
        <w:t xml:space="preserve">      </w:t>
      </w:r>
      <w:r w:rsidRPr="00B42828">
        <w:rPr>
          <w:rFonts w:ascii="Arno Pro Caption" w:hAnsi="Arno Pro Caption" w:cs="Arno Pro Caption"/>
          <w:noProof/>
        </w:rPr>
        <w:pict>
          <v:shape id="Picture 64" o:spid="_x0000_i1030" type="#_x0000_t75" style="width:139.5pt;height:104.25pt;visibility:visible">
            <v:imagedata r:id="rId9" o:title=""/>
          </v:shape>
        </w:pict>
      </w:r>
      <w:r>
        <w:rPr>
          <w:rFonts w:ascii="Arno Pro Caption" w:hAnsi="Arno Pro Caption" w:cs="Arno Pro Caption"/>
        </w:rPr>
        <w:t xml:space="preserve">      </w:t>
      </w:r>
      <w:r w:rsidRPr="00B42828">
        <w:rPr>
          <w:rFonts w:ascii="Arno Pro Caption" w:hAnsi="Arno Pro Caption" w:cs="Arno Pro Caption"/>
          <w:noProof/>
        </w:rPr>
        <w:pict>
          <v:shape id="Picture 70" o:spid="_x0000_i1031" type="#_x0000_t75" style="width:139.5pt;height:104.25pt;visibility:visible">
            <v:imagedata r:id="rId10" o:title=""/>
          </v:shape>
        </w:pict>
      </w:r>
    </w:p>
    <w:p w:rsidR="00016ABF" w:rsidRDefault="00016ABF" w:rsidP="0040788A">
      <w:pPr>
        <w:autoSpaceDE w:val="0"/>
        <w:autoSpaceDN w:val="0"/>
        <w:adjustRightInd w:val="0"/>
        <w:jc w:val="center"/>
        <w:rPr>
          <w:rFonts w:ascii="Arno Pro Caption" w:hAnsi="Arno Pro Caption" w:cs="Arno Pro Caption"/>
          <w:sz w:val="32"/>
          <w:szCs w:val="32"/>
        </w:rPr>
      </w:pPr>
      <w:r>
        <w:rPr>
          <w:rFonts w:ascii="Arno Pro Caption" w:hAnsi="Arno Pro Caption" w:cs="Arno Pro Caption"/>
          <w:sz w:val="32"/>
          <w:szCs w:val="32"/>
        </w:rPr>
        <w:t>lake                                  pond                                 glacier</w:t>
      </w:r>
    </w:p>
    <w:p w:rsidR="00016ABF" w:rsidRPr="00B94305" w:rsidRDefault="00016ABF" w:rsidP="00B94305">
      <w:pPr>
        <w:autoSpaceDE w:val="0"/>
        <w:autoSpaceDN w:val="0"/>
        <w:adjustRightInd w:val="0"/>
        <w:spacing w:line="360" w:lineRule="auto"/>
        <w:rPr>
          <w:rFonts w:ascii="Arno Pro Smbd Caption" w:hAnsi="Arno Pro Smbd Caption" w:cs="Arno Pro Smbd Caption"/>
          <w:sz w:val="8"/>
          <w:szCs w:val="8"/>
        </w:rPr>
      </w:pPr>
    </w:p>
    <w:p w:rsidR="00016ABF" w:rsidRPr="00B229EE" w:rsidRDefault="00016ABF" w:rsidP="001C2D7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1. What are the two types of water found on the Earth? </w:t>
      </w:r>
      <w:r>
        <w:rPr>
          <w:rFonts w:ascii="Arno Pro Smbd Caption" w:hAnsi="Arno Pro Smbd Caption" w:cs="Arno Pro Smbd Caption"/>
        </w:rPr>
        <w:t>_________________ and _____________</w:t>
      </w:r>
      <w:r w:rsidRPr="00B229EE">
        <w:rPr>
          <w:rFonts w:ascii="Arno Pro Smbd Caption" w:hAnsi="Arno Pro Smbd Caption" w:cs="Arno Pro Smbd Caption"/>
        </w:rPr>
        <w:t>_____</w:t>
      </w:r>
    </w:p>
    <w:p w:rsidR="00016ABF" w:rsidRPr="00B229EE"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2. </w:t>
      </w:r>
      <w:r>
        <w:rPr>
          <w:rFonts w:ascii="Arno Pro Smbd Caption" w:hAnsi="Arno Pro Smbd Caption" w:cs="Arno Pro Smbd Caption"/>
        </w:rPr>
        <w:t xml:space="preserve"> </w:t>
      </w:r>
      <w:r w:rsidRPr="00B229EE">
        <w:rPr>
          <w:rFonts w:ascii="Arno Pro Smbd Caption" w:hAnsi="Arno Pro Smbd Caption" w:cs="Arno Pro Smbd Caption"/>
        </w:rPr>
        <w:t>Most of the Earth’s water is made up of  __________________</w:t>
      </w:r>
      <w:r>
        <w:rPr>
          <w:rFonts w:ascii="Arno Pro Smbd Caption" w:hAnsi="Arno Pro Smbd Caption" w:cs="Arno Pro Smbd Caption"/>
        </w:rPr>
        <w:t>_________________</w:t>
      </w:r>
      <w:r w:rsidRPr="00B229EE">
        <w:rPr>
          <w:rFonts w:ascii="Arno Pro Smbd Caption" w:hAnsi="Arno Pro Smbd Caption" w:cs="Arno Pro Smbd Caption"/>
        </w:rPr>
        <w:t>______________.</w:t>
      </w:r>
    </w:p>
    <w:p w:rsidR="00016ABF"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3. </w:t>
      </w:r>
      <w:r>
        <w:rPr>
          <w:rFonts w:ascii="Arno Pro Smbd Caption" w:hAnsi="Arno Pro Smbd Caption" w:cs="Arno Pro Smbd Caption"/>
        </w:rPr>
        <w:t xml:space="preserve"> </w:t>
      </w:r>
      <w:r w:rsidRPr="00B229EE">
        <w:rPr>
          <w:rFonts w:ascii="Arno Pro Smbd Caption" w:hAnsi="Arno Pro Smbd Caption" w:cs="Arno Pro Smbd Caption"/>
        </w:rPr>
        <w:t xml:space="preserve">Water can come in the form of a solid or a liquid. What water feature is an example of water in a solid </w:t>
      </w:r>
    </w:p>
    <w:p w:rsidR="00016ABF" w:rsidRPr="00B229EE" w:rsidRDefault="00016ABF" w:rsidP="00B94305">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form? _______________________</w:t>
      </w:r>
      <w:r>
        <w:rPr>
          <w:rFonts w:ascii="Arno Pro Smbd Caption" w:hAnsi="Arno Pro Smbd Caption" w:cs="Arno Pro Smbd Caption"/>
        </w:rPr>
        <w:t>_______________________________________</w:t>
      </w:r>
      <w:r w:rsidRPr="00B229EE">
        <w:rPr>
          <w:rFonts w:ascii="Arno Pro Smbd Caption" w:hAnsi="Arno Pro Smbd Caption" w:cs="Arno Pro Smbd Caption"/>
        </w:rPr>
        <w:t>___________</w:t>
      </w:r>
    </w:p>
    <w:p w:rsidR="00016ABF" w:rsidRPr="00B229EE"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4. </w:t>
      </w:r>
      <w:r>
        <w:rPr>
          <w:rFonts w:ascii="Arno Pro Smbd Caption" w:hAnsi="Arno Pro Smbd Caption" w:cs="Arno Pro Smbd Caption"/>
        </w:rPr>
        <w:t xml:space="preserve"> </w:t>
      </w:r>
      <w:r w:rsidRPr="00B229EE">
        <w:rPr>
          <w:rFonts w:ascii="Arno Pro Smbd Caption" w:hAnsi="Arno Pro Smbd Caption" w:cs="Arno Pro Smbd Caption"/>
        </w:rPr>
        <w:t>What</w:t>
      </w:r>
      <w:r>
        <w:rPr>
          <w:rFonts w:ascii="Arno Pro Smbd Caption" w:hAnsi="Arno Pro Smbd Caption" w:cs="Arno Pro Smbd Caption"/>
        </w:rPr>
        <w:t xml:space="preserve"> is an ocean? _________________</w:t>
      </w:r>
      <w:r w:rsidRPr="00B229EE">
        <w:rPr>
          <w:rFonts w:ascii="Arno Pro Smbd Caption" w:hAnsi="Arno Pro Smbd Caption" w:cs="Arno Pro Smbd Caption"/>
        </w:rPr>
        <w:t>_________________________________</w:t>
      </w:r>
      <w:r>
        <w:rPr>
          <w:rFonts w:ascii="Arno Pro Smbd Caption" w:hAnsi="Arno Pro Smbd Caption" w:cs="Arno Pro Smbd Caption"/>
        </w:rPr>
        <w:t>____________</w:t>
      </w:r>
      <w:r w:rsidRPr="00B229EE">
        <w:rPr>
          <w:rFonts w:ascii="Arno Pro Smbd Caption" w:hAnsi="Arno Pro Smbd Caption" w:cs="Arno Pro Smbd Caption"/>
        </w:rPr>
        <w:t>_____</w:t>
      </w:r>
    </w:p>
    <w:p w:rsidR="00016ABF" w:rsidRPr="00B229EE" w:rsidRDefault="00016ABF" w:rsidP="00B94305">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____________________________________________________</w:t>
      </w:r>
      <w:r>
        <w:rPr>
          <w:rFonts w:ascii="Arno Pro Smbd Caption" w:hAnsi="Arno Pro Smbd Caption" w:cs="Arno Pro Smbd Caption"/>
        </w:rPr>
        <w:t>____________</w:t>
      </w:r>
      <w:r w:rsidRPr="00B229EE">
        <w:rPr>
          <w:rFonts w:ascii="Arno Pro Smbd Caption" w:hAnsi="Arno Pro Smbd Caption" w:cs="Arno Pro Smbd Caption"/>
        </w:rPr>
        <w:t>_______________</w:t>
      </w:r>
    </w:p>
    <w:p w:rsidR="00016ABF" w:rsidRPr="00B229EE"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5. </w:t>
      </w:r>
      <w:r>
        <w:rPr>
          <w:rFonts w:ascii="Arno Pro Smbd Caption" w:hAnsi="Arno Pro Smbd Caption" w:cs="Arno Pro Smbd Caption"/>
        </w:rPr>
        <w:t xml:space="preserve"> </w:t>
      </w:r>
      <w:r w:rsidRPr="00B229EE">
        <w:rPr>
          <w:rFonts w:ascii="Arno Pro Smbd Caption" w:hAnsi="Arno Pro Smbd Caption" w:cs="Arno Pro Smbd Caption"/>
        </w:rPr>
        <w:t>What is a sea? __________________________________________</w:t>
      </w:r>
      <w:r>
        <w:rPr>
          <w:rFonts w:ascii="Arno Pro Smbd Caption" w:hAnsi="Arno Pro Smbd Caption" w:cs="Arno Pro Smbd Caption"/>
        </w:rPr>
        <w:t>____________</w:t>
      </w:r>
      <w:r w:rsidRPr="00B229EE">
        <w:rPr>
          <w:rFonts w:ascii="Arno Pro Smbd Caption" w:hAnsi="Arno Pro Smbd Caption" w:cs="Arno Pro Smbd Caption"/>
        </w:rPr>
        <w:t>_________________</w:t>
      </w:r>
    </w:p>
    <w:p w:rsidR="00016ABF" w:rsidRPr="00B229EE" w:rsidRDefault="00016ABF" w:rsidP="00B94305">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___________________________________________________________</w:t>
      </w:r>
      <w:r>
        <w:rPr>
          <w:rFonts w:ascii="Arno Pro Smbd Caption" w:hAnsi="Arno Pro Smbd Caption" w:cs="Arno Pro Smbd Caption"/>
        </w:rPr>
        <w:t>____________</w:t>
      </w:r>
      <w:r w:rsidRPr="00B229EE">
        <w:rPr>
          <w:rFonts w:ascii="Arno Pro Smbd Caption" w:hAnsi="Arno Pro Smbd Caption" w:cs="Arno Pro Smbd Caption"/>
        </w:rPr>
        <w:t>________</w:t>
      </w:r>
    </w:p>
    <w:p w:rsidR="00016ABF" w:rsidRPr="00B229EE"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6. </w:t>
      </w:r>
      <w:r>
        <w:rPr>
          <w:rFonts w:ascii="Arno Pro Smbd Caption" w:hAnsi="Arno Pro Smbd Caption" w:cs="Arno Pro Smbd Caption"/>
        </w:rPr>
        <w:t xml:space="preserve"> </w:t>
      </w:r>
      <w:r w:rsidRPr="00B229EE">
        <w:rPr>
          <w:rFonts w:ascii="Arno Pro Smbd Caption" w:hAnsi="Arno Pro Smbd Caption" w:cs="Arno Pro Smbd Caption"/>
        </w:rPr>
        <w:t>How are oceans and seas different? __________________________________</w:t>
      </w:r>
      <w:r>
        <w:rPr>
          <w:rFonts w:ascii="Arno Pro Smbd Caption" w:hAnsi="Arno Pro Smbd Caption" w:cs="Arno Pro Smbd Caption"/>
        </w:rPr>
        <w:t>____________</w:t>
      </w:r>
      <w:r w:rsidRPr="00B229EE">
        <w:rPr>
          <w:rFonts w:ascii="Arno Pro Smbd Caption" w:hAnsi="Arno Pro Smbd Caption" w:cs="Arno Pro Smbd Caption"/>
        </w:rPr>
        <w:t>________</w:t>
      </w:r>
    </w:p>
    <w:p w:rsidR="00016ABF" w:rsidRPr="00B229EE" w:rsidRDefault="00016ABF" w:rsidP="00B94305">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______________________________________________________</w:t>
      </w:r>
      <w:r>
        <w:rPr>
          <w:rFonts w:ascii="Arno Pro Smbd Caption" w:hAnsi="Arno Pro Smbd Caption" w:cs="Arno Pro Smbd Caption"/>
        </w:rPr>
        <w:t>_________</w:t>
      </w:r>
      <w:r w:rsidRPr="00B229EE">
        <w:rPr>
          <w:rFonts w:ascii="Arno Pro Smbd Caption" w:hAnsi="Arno Pro Smbd Caption" w:cs="Arno Pro Smbd Caption"/>
        </w:rPr>
        <w:t>_______________</w:t>
      </w:r>
    </w:p>
    <w:p w:rsidR="00016ABF"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7. </w:t>
      </w:r>
      <w:r>
        <w:rPr>
          <w:rFonts w:ascii="Arno Pro Smbd Caption" w:hAnsi="Arno Pro Smbd Caption" w:cs="Arno Pro Smbd Caption"/>
        </w:rPr>
        <w:t xml:space="preserve"> </w:t>
      </w:r>
      <w:r w:rsidRPr="00B229EE">
        <w:rPr>
          <w:rFonts w:ascii="Arno Pro Smbd Caption" w:hAnsi="Arno Pro Smbd Caption" w:cs="Arno Pro Smbd Caption"/>
        </w:rPr>
        <w:t>What is a river? ____________</w:t>
      </w:r>
      <w:r>
        <w:rPr>
          <w:rFonts w:ascii="Arno Pro Smbd Caption" w:hAnsi="Arno Pro Smbd Caption" w:cs="Arno Pro Smbd Caption"/>
        </w:rPr>
        <w:t>_____________________</w:t>
      </w:r>
      <w:r w:rsidRPr="00B229EE">
        <w:rPr>
          <w:rFonts w:ascii="Arno Pro Smbd Caption" w:hAnsi="Arno Pro Smbd Caption" w:cs="Arno Pro Smbd Caption"/>
        </w:rPr>
        <w:t>____________________________________</w:t>
      </w:r>
    </w:p>
    <w:p w:rsidR="00016ABF" w:rsidRPr="00B229EE" w:rsidRDefault="00016ABF" w:rsidP="00B94305">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_____________________________</w:t>
      </w:r>
      <w:r>
        <w:rPr>
          <w:rFonts w:ascii="Arno Pro Smbd Caption" w:hAnsi="Arno Pro Smbd Caption" w:cs="Arno Pro Smbd Caption"/>
        </w:rPr>
        <w:t>_________________________________</w:t>
      </w:r>
      <w:r w:rsidRPr="00B229EE">
        <w:rPr>
          <w:rFonts w:ascii="Arno Pro Smbd Caption" w:hAnsi="Arno Pro Smbd Caption" w:cs="Arno Pro Smbd Caption"/>
        </w:rPr>
        <w:t>_________________</w:t>
      </w:r>
    </w:p>
    <w:p w:rsidR="00016ABF"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8. </w:t>
      </w:r>
      <w:r>
        <w:rPr>
          <w:rFonts w:ascii="Arno Pro Smbd Caption" w:hAnsi="Arno Pro Smbd Caption" w:cs="Arno Pro Smbd Caption"/>
        </w:rPr>
        <w:t xml:space="preserve"> </w:t>
      </w:r>
      <w:r w:rsidRPr="00B229EE">
        <w:rPr>
          <w:rFonts w:ascii="Arno Pro Smbd Caption" w:hAnsi="Arno Pro Smbd Caption" w:cs="Arno Pro Smbd Caption"/>
        </w:rPr>
        <w:t>What is a stream? ___________</w:t>
      </w:r>
      <w:r>
        <w:rPr>
          <w:rFonts w:ascii="Arno Pro Smbd Caption" w:hAnsi="Arno Pro Smbd Caption" w:cs="Arno Pro Smbd Caption"/>
        </w:rPr>
        <w:t>____________________</w:t>
      </w:r>
      <w:r w:rsidRPr="00B229EE">
        <w:rPr>
          <w:rFonts w:ascii="Arno Pro Smbd Caption" w:hAnsi="Arno Pro Smbd Caption" w:cs="Arno Pro Smbd Caption"/>
        </w:rPr>
        <w:t>_____________________________________</w:t>
      </w:r>
    </w:p>
    <w:p w:rsidR="00016ABF" w:rsidRPr="00B229EE" w:rsidRDefault="00016ABF" w:rsidP="00B94305">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_______________</w:t>
      </w:r>
      <w:r>
        <w:rPr>
          <w:rFonts w:ascii="Arno Pro Smbd Caption" w:hAnsi="Arno Pro Smbd Caption" w:cs="Arno Pro Smbd Caption"/>
        </w:rPr>
        <w:t>_________________________________</w:t>
      </w:r>
      <w:r w:rsidRPr="00B229EE">
        <w:rPr>
          <w:rFonts w:ascii="Arno Pro Smbd Caption" w:hAnsi="Arno Pro Smbd Caption" w:cs="Arno Pro Smbd Caption"/>
        </w:rPr>
        <w:t>_______________________________</w:t>
      </w:r>
    </w:p>
    <w:p w:rsidR="00016ABF"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9. </w:t>
      </w:r>
      <w:r>
        <w:rPr>
          <w:rFonts w:ascii="Arno Pro Smbd Caption" w:hAnsi="Arno Pro Smbd Caption" w:cs="Arno Pro Smbd Caption"/>
        </w:rPr>
        <w:t xml:space="preserve"> </w:t>
      </w:r>
      <w:r w:rsidRPr="00B229EE">
        <w:rPr>
          <w:rFonts w:ascii="Arno Pro Smbd Caption" w:hAnsi="Arno Pro Smbd Caption" w:cs="Arno Pro Smbd Caption"/>
        </w:rPr>
        <w:t>How are rivers and streams different? _________</w:t>
      </w:r>
      <w:r>
        <w:rPr>
          <w:rFonts w:ascii="Arno Pro Smbd Caption" w:hAnsi="Arno Pro Smbd Caption" w:cs="Arno Pro Smbd Caption"/>
        </w:rPr>
        <w:t>_____________________________________</w:t>
      </w:r>
      <w:r w:rsidRPr="00B229EE">
        <w:rPr>
          <w:rFonts w:ascii="Arno Pro Smbd Caption" w:hAnsi="Arno Pro Smbd Caption" w:cs="Arno Pro Smbd Caption"/>
        </w:rPr>
        <w:t>_____</w:t>
      </w:r>
    </w:p>
    <w:p w:rsidR="00016ABF" w:rsidRPr="00B229EE" w:rsidRDefault="00016ABF" w:rsidP="00B94305">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_________________________________</w:t>
      </w:r>
      <w:r>
        <w:rPr>
          <w:rFonts w:ascii="Arno Pro Smbd Caption" w:hAnsi="Arno Pro Smbd Caption" w:cs="Arno Pro Smbd Caption"/>
        </w:rPr>
        <w:t>_______________________</w:t>
      </w:r>
      <w:r w:rsidRPr="00B229EE">
        <w:rPr>
          <w:rFonts w:ascii="Arno Pro Smbd Caption" w:hAnsi="Arno Pro Smbd Caption" w:cs="Arno Pro Smbd Caption"/>
        </w:rPr>
        <w:t>_______________________</w:t>
      </w:r>
    </w:p>
    <w:p w:rsidR="00016ABF"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10.  What are lakes and ponds? _______________________</w:t>
      </w:r>
      <w:r>
        <w:rPr>
          <w:rFonts w:ascii="Arno Pro Smbd Caption" w:hAnsi="Arno Pro Smbd Caption" w:cs="Arno Pro Smbd Caption"/>
        </w:rPr>
        <w:t>__________________</w:t>
      </w:r>
      <w:r w:rsidRPr="00B229EE">
        <w:rPr>
          <w:rFonts w:ascii="Arno Pro Smbd Caption" w:hAnsi="Arno Pro Smbd Caption" w:cs="Arno Pro Smbd Caption"/>
        </w:rPr>
        <w:t>__________________</w:t>
      </w:r>
    </w:p>
    <w:p w:rsidR="00016ABF" w:rsidRPr="00B229EE" w:rsidRDefault="00016ABF" w:rsidP="00B94305">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____________________________________</w:t>
      </w:r>
      <w:r>
        <w:rPr>
          <w:rFonts w:ascii="Arno Pro Smbd Caption" w:hAnsi="Arno Pro Smbd Caption" w:cs="Arno Pro Smbd Caption"/>
        </w:rPr>
        <w:t>___________________________</w:t>
      </w:r>
      <w:r w:rsidRPr="00B229EE">
        <w:rPr>
          <w:rFonts w:ascii="Arno Pro Smbd Caption" w:hAnsi="Arno Pro Smbd Caption" w:cs="Arno Pro Smbd Caption"/>
        </w:rPr>
        <w:t>________________</w:t>
      </w:r>
    </w:p>
    <w:p w:rsidR="00016ABF" w:rsidRPr="00B229EE"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11. How are lakes and ponds different from each other? _______________________________________</w:t>
      </w:r>
    </w:p>
    <w:p w:rsidR="00016ABF" w:rsidRPr="00B229EE" w:rsidRDefault="00016ABF" w:rsidP="00C078CF">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12. How are lakes and ponds different from rivers and streams?</w:t>
      </w:r>
      <w:r>
        <w:rPr>
          <w:rFonts w:ascii="Arno Pro Smbd Caption" w:hAnsi="Arno Pro Smbd Caption" w:cs="Arno Pro Smbd Caption"/>
        </w:rPr>
        <w:t xml:space="preserve"> </w:t>
      </w:r>
      <w:r w:rsidRPr="00B229EE">
        <w:rPr>
          <w:rFonts w:ascii="Arno Pro Smbd Caption" w:hAnsi="Arno Pro Smbd Caption" w:cs="Arno Pro Smbd Caption"/>
        </w:rPr>
        <w:t>_________________________________</w:t>
      </w:r>
    </w:p>
    <w:p w:rsidR="00016ABF" w:rsidRPr="00B229EE"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 xml:space="preserve">13. How are lakes and rivers different from oceans and seas? </w:t>
      </w:r>
      <w:r>
        <w:rPr>
          <w:rFonts w:ascii="Arno Pro Smbd Caption" w:hAnsi="Arno Pro Smbd Caption" w:cs="Arno Pro Smbd Caption"/>
        </w:rPr>
        <w:t xml:space="preserve"> </w:t>
      </w:r>
      <w:r w:rsidRPr="00B229EE">
        <w:rPr>
          <w:rFonts w:ascii="Arno Pro Smbd Caption" w:hAnsi="Arno Pro Smbd Caption" w:cs="Arno Pro Smbd Caption"/>
        </w:rPr>
        <w:t>___________________________________</w:t>
      </w:r>
    </w:p>
    <w:p w:rsidR="00016ABF"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14. What is a glacier? ________</w:t>
      </w:r>
      <w:r>
        <w:rPr>
          <w:rFonts w:ascii="Arno Pro Smbd Caption" w:hAnsi="Arno Pro Smbd Caption" w:cs="Arno Pro Smbd Caption"/>
        </w:rPr>
        <w:t>________________</w:t>
      </w:r>
      <w:r w:rsidRPr="00B229EE">
        <w:rPr>
          <w:rFonts w:ascii="Arno Pro Smbd Caption" w:hAnsi="Arno Pro Smbd Caption" w:cs="Arno Pro Smbd Caption"/>
        </w:rPr>
        <w:t>___________________________________________</w:t>
      </w:r>
    </w:p>
    <w:p w:rsidR="00016ABF" w:rsidRPr="00B229EE" w:rsidRDefault="00016ABF" w:rsidP="00B94305">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w:t>
      </w:r>
      <w:r>
        <w:rPr>
          <w:rFonts w:ascii="Arno Pro Smbd Caption" w:hAnsi="Arno Pro Smbd Caption" w:cs="Arno Pro Smbd Caption"/>
        </w:rPr>
        <w:t>____________________________________</w:t>
      </w:r>
      <w:r w:rsidRPr="00B229EE">
        <w:rPr>
          <w:rFonts w:ascii="Arno Pro Smbd Caption" w:hAnsi="Arno Pro Smbd Caption" w:cs="Arno Pro Smbd Caption"/>
        </w:rPr>
        <w:t>__________________________________________</w:t>
      </w:r>
    </w:p>
    <w:p w:rsidR="00016ABF" w:rsidRPr="00B229EE" w:rsidRDefault="00016ABF" w:rsidP="00B94305">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15. Where would glaciers be located? ________________________________________________</w:t>
      </w:r>
      <w:r>
        <w:rPr>
          <w:rFonts w:ascii="Arno Pro Smbd Caption" w:hAnsi="Arno Pro Smbd Caption" w:cs="Arno Pro Smbd Caption"/>
        </w:rPr>
        <w:t>______</w:t>
      </w:r>
    </w:p>
    <w:p w:rsidR="00016ABF" w:rsidRDefault="00016ABF" w:rsidP="00D32D22">
      <w:pPr>
        <w:autoSpaceDE w:val="0"/>
        <w:autoSpaceDN w:val="0"/>
        <w:adjustRightInd w:val="0"/>
        <w:jc w:val="both"/>
        <w:rPr>
          <w:rFonts w:ascii="Disney Simple" w:hAnsi="Disney Simple" w:cs="Disney Simple"/>
          <w:sz w:val="28"/>
          <w:szCs w:val="28"/>
          <w:u w:val="single"/>
        </w:rPr>
      </w:pPr>
    </w:p>
    <w:p w:rsidR="00016ABF" w:rsidRDefault="00016ABF" w:rsidP="00D32D22">
      <w:pPr>
        <w:autoSpaceDE w:val="0"/>
        <w:autoSpaceDN w:val="0"/>
        <w:adjustRightInd w:val="0"/>
        <w:jc w:val="both"/>
        <w:rPr>
          <w:rFonts w:ascii="Disney Simple" w:hAnsi="Disney Simple" w:cs="Disney Simple"/>
          <w:sz w:val="28"/>
          <w:szCs w:val="28"/>
        </w:rPr>
      </w:pPr>
      <w:r w:rsidRPr="00340865">
        <w:rPr>
          <w:rFonts w:ascii="Disney Simple" w:hAnsi="Disney Simple" w:cs="Disney Simple"/>
          <w:sz w:val="28"/>
          <w:szCs w:val="28"/>
          <w:u w:val="single"/>
        </w:rPr>
        <w:t xml:space="preserve">Earth’s </w:t>
      </w:r>
      <w:r>
        <w:rPr>
          <w:rFonts w:ascii="Disney Simple" w:hAnsi="Disney Simple" w:cs="Disney Simple"/>
          <w:sz w:val="28"/>
          <w:szCs w:val="28"/>
          <w:u w:val="single"/>
        </w:rPr>
        <w:t>Landform’s</w:t>
      </w:r>
      <w:r>
        <w:rPr>
          <w:rFonts w:ascii="Disney Simple" w:hAnsi="Disney Simple" w:cs="Disney Simple"/>
          <w:sz w:val="28"/>
          <w:szCs w:val="28"/>
        </w:rPr>
        <w:t>:</w:t>
      </w:r>
    </w:p>
    <w:p w:rsidR="00016ABF" w:rsidRPr="00340865" w:rsidRDefault="00016ABF" w:rsidP="00D32D22">
      <w:pPr>
        <w:autoSpaceDE w:val="0"/>
        <w:autoSpaceDN w:val="0"/>
        <w:adjustRightInd w:val="0"/>
        <w:jc w:val="both"/>
        <w:rPr>
          <w:rFonts w:ascii="Disney Simple" w:hAnsi="Disney Simple" w:cs="Disney Simple"/>
          <w:sz w:val="12"/>
          <w:szCs w:val="12"/>
        </w:rPr>
      </w:pPr>
    </w:p>
    <w:p w:rsidR="00016ABF" w:rsidRPr="00F9763F" w:rsidRDefault="00016ABF" w:rsidP="00F9763F">
      <w:pPr>
        <w:autoSpaceDE w:val="0"/>
        <w:autoSpaceDN w:val="0"/>
        <w:adjustRightInd w:val="0"/>
        <w:ind w:firstLine="720"/>
        <w:rPr>
          <w:rFonts w:ascii="Arno Pro Caption" w:hAnsi="Arno Pro Caption" w:cs="Arno Pro Caption"/>
          <w:sz w:val="28"/>
          <w:szCs w:val="28"/>
        </w:rPr>
      </w:pPr>
      <w:r w:rsidRPr="00F9763F">
        <w:rPr>
          <w:rFonts w:ascii="Arno Pro Caption" w:hAnsi="Arno Pro Caption" w:cs="Arno Pro Caption"/>
          <w:sz w:val="28"/>
          <w:szCs w:val="28"/>
        </w:rPr>
        <w:t>Earth’s surface has many natural shapes or features</w:t>
      </w:r>
      <w:r>
        <w:rPr>
          <w:rFonts w:ascii="Arno Pro Caption" w:hAnsi="Arno Pro Caption" w:cs="Arno Pro Caption"/>
          <w:sz w:val="28"/>
          <w:szCs w:val="28"/>
        </w:rPr>
        <w:t xml:space="preserve"> </w:t>
      </w:r>
      <w:r w:rsidRPr="00F9763F">
        <w:rPr>
          <w:rFonts w:ascii="Arno Pro Caption" w:hAnsi="Arno Pro Caption" w:cs="Arno Pro Caption"/>
          <w:sz w:val="28"/>
          <w:szCs w:val="28"/>
        </w:rPr>
        <w:t xml:space="preserve">called </w:t>
      </w:r>
      <w:r w:rsidRPr="00F9763F">
        <w:rPr>
          <w:rFonts w:ascii="Arno Pro Caption" w:hAnsi="Arno Pro Caption" w:cs="Arno Pro Caption"/>
          <w:i/>
          <w:iCs/>
          <w:sz w:val="28"/>
          <w:szCs w:val="28"/>
        </w:rPr>
        <w:t>landforms</w:t>
      </w:r>
      <w:r w:rsidRPr="00F9763F">
        <w:rPr>
          <w:rFonts w:ascii="Arno Pro Caption" w:hAnsi="Arno Pro Caption" w:cs="Arno Pro Caption"/>
          <w:sz w:val="28"/>
          <w:szCs w:val="28"/>
        </w:rPr>
        <w:t xml:space="preserve">. </w:t>
      </w:r>
      <w:r>
        <w:rPr>
          <w:rFonts w:ascii="Arno Pro Caption" w:hAnsi="Arno Pro Caption" w:cs="Arno Pro Caption"/>
          <w:sz w:val="28"/>
          <w:szCs w:val="28"/>
        </w:rPr>
        <w:t xml:space="preserve"> </w:t>
      </w:r>
      <w:r w:rsidRPr="00F9763F">
        <w:rPr>
          <w:rFonts w:ascii="Arno Pro Caption" w:hAnsi="Arno Pro Caption" w:cs="Arno Pro Caption"/>
          <w:sz w:val="28"/>
          <w:szCs w:val="28"/>
        </w:rPr>
        <w:t>Earth’s land features that can be seen on models, pictures, diagrams, and maps</w:t>
      </w:r>
      <w:r>
        <w:rPr>
          <w:rFonts w:ascii="Arno Pro Caption" w:hAnsi="Arno Pro Caption" w:cs="Arno Pro Caption"/>
          <w:sz w:val="28"/>
          <w:szCs w:val="28"/>
        </w:rPr>
        <w:t xml:space="preserve"> </w:t>
      </w:r>
      <w:r w:rsidRPr="00F9763F">
        <w:rPr>
          <w:rFonts w:ascii="Arno Pro Caption" w:hAnsi="Arno Pro Caption" w:cs="Arno Pro Caption"/>
          <w:sz w:val="28"/>
          <w:szCs w:val="28"/>
        </w:rPr>
        <w:t>include:</w:t>
      </w:r>
    </w:p>
    <w:p w:rsidR="00016ABF" w:rsidRPr="00F9763F" w:rsidRDefault="00016ABF" w:rsidP="00EC3E44">
      <w:pPr>
        <w:autoSpaceDE w:val="0"/>
        <w:autoSpaceDN w:val="0"/>
        <w:adjustRightInd w:val="0"/>
        <w:ind w:firstLine="720"/>
        <w:rPr>
          <w:rFonts w:ascii="Arno Pro Caption" w:hAnsi="Arno Pro Caption" w:cs="Arno Pro Caption"/>
          <w:sz w:val="28"/>
          <w:szCs w:val="28"/>
        </w:rPr>
      </w:pPr>
      <w:r w:rsidRPr="00686A74">
        <w:rPr>
          <w:rFonts w:ascii="Arno Pro Caption" w:hAnsi="Arno Pro Caption" w:cs="Arno Pro Caption"/>
          <w:b/>
          <w:bCs/>
          <w:i/>
          <w:iCs/>
          <w:sz w:val="28"/>
          <w:szCs w:val="28"/>
          <w:u w:val="single"/>
        </w:rPr>
        <w:t>Volcanoes</w:t>
      </w:r>
      <w:r>
        <w:rPr>
          <w:rFonts w:ascii="Arno Pro Caption" w:hAnsi="Arno Pro Caption" w:cs="Arno Pro Caption"/>
          <w:b/>
          <w:bCs/>
          <w:i/>
          <w:iCs/>
          <w:sz w:val="28"/>
          <w:szCs w:val="28"/>
        </w:rPr>
        <w:t xml:space="preserve"> </w:t>
      </w:r>
      <w:r>
        <w:rPr>
          <w:rFonts w:ascii="Arno Pro Caption" w:hAnsi="Arno Pro Caption" w:cs="Arno Pro Caption"/>
          <w:sz w:val="28"/>
          <w:szCs w:val="28"/>
        </w:rPr>
        <w:t>are a</w:t>
      </w:r>
      <w:r w:rsidRPr="00686A74">
        <w:rPr>
          <w:rFonts w:ascii="Arno Pro Caption" w:hAnsi="Arno Pro Caption" w:cs="Arno Pro Caption"/>
          <w:sz w:val="28"/>
          <w:szCs w:val="28"/>
        </w:rPr>
        <w:t>n</w:t>
      </w:r>
      <w:r w:rsidRPr="00F9763F">
        <w:rPr>
          <w:rFonts w:ascii="Arno Pro Caption" w:hAnsi="Arno Pro Caption" w:cs="Arno Pro Caption"/>
          <w:sz w:val="28"/>
          <w:szCs w:val="28"/>
        </w:rPr>
        <w:t xml:space="preserve"> opening in Earth’s surface from which lava flows.</w:t>
      </w:r>
      <w:r>
        <w:rPr>
          <w:rFonts w:ascii="Arno Pro Caption" w:hAnsi="Arno Pro Caption" w:cs="Arno Pro Caption"/>
          <w:sz w:val="28"/>
          <w:szCs w:val="28"/>
        </w:rPr>
        <w:t xml:space="preserve">  </w:t>
      </w:r>
      <w:r w:rsidRPr="00F9763F">
        <w:rPr>
          <w:rFonts w:ascii="Arno Pro Caption" w:hAnsi="Arno Pro Caption" w:cs="Arno Pro Caption"/>
          <w:sz w:val="28"/>
          <w:szCs w:val="28"/>
        </w:rPr>
        <w:t xml:space="preserve">As the lava hardens and builds up, a </w:t>
      </w:r>
      <w:r w:rsidRPr="00F9763F">
        <w:rPr>
          <w:rFonts w:ascii="Arno Pro Caption" w:hAnsi="Arno Pro Caption" w:cs="Arno Pro Caption"/>
          <w:i/>
          <w:iCs/>
          <w:sz w:val="28"/>
          <w:szCs w:val="28"/>
        </w:rPr>
        <w:t xml:space="preserve">volcanic mountain </w:t>
      </w:r>
      <w:r w:rsidRPr="00F9763F">
        <w:rPr>
          <w:rFonts w:ascii="Arno Pro Caption" w:hAnsi="Arno Pro Caption" w:cs="Arno Pro Caption"/>
          <w:sz w:val="28"/>
          <w:szCs w:val="28"/>
        </w:rPr>
        <w:t>forms.</w:t>
      </w:r>
      <w:r>
        <w:rPr>
          <w:rFonts w:ascii="Arno Pro Caption" w:hAnsi="Arno Pro Caption" w:cs="Arno Pro Caption"/>
          <w:sz w:val="28"/>
          <w:szCs w:val="28"/>
        </w:rPr>
        <w:t xml:space="preserve">  </w:t>
      </w:r>
      <w:r w:rsidRPr="003F1955">
        <w:rPr>
          <w:rFonts w:ascii="Arno Pro Caption" w:hAnsi="Arno Pro Caption" w:cs="Arno Pro Caption"/>
          <w:b/>
          <w:bCs/>
          <w:i/>
          <w:iCs/>
          <w:sz w:val="28"/>
          <w:szCs w:val="28"/>
          <w:u w:val="single"/>
        </w:rPr>
        <w:t>Mountains</w:t>
      </w:r>
      <w:r>
        <w:rPr>
          <w:rFonts w:ascii="Arno Pro Caption" w:hAnsi="Arno Pro Caption" w:cs="Arno Pro Caption"/>
          <w:i/>
          <w:iCs/>
          <w:sz w:val="28"/>
          <w:szCs w:val="28"/>
        </w:rPr>
        <w:t xml:space="preserve"> </w:t>
      </w:r>
      <w:r>
        <w:rPr>
          <w:rFonts w:ascii="Arno Pro Caption" w:hAnsi="Arno Pro Caption" w:cs="Arno Pro Caption"/>
          <w:sz w:val="28"/>
          <w:szCs w:val="28"/>
        </w:rPr>
        <w:t>are a</w:t>
      </w:r>
      <w:r w:rsidRPr="00F9763F">
        <w:rPr>
          <w:rFonts w:ascii="Arno Pro Caption" w:hAnsi="Arno Pro Caption" w:cs="Arno Pro Caption"/>
          <w:sz w:val="28"/>
          <w:szCs w:val="28"/>
        </w:rPr>
        <w:t xml:space="preserve"> place on Earth’s surface where the land is much higher than the land that surrounds it.</w:t>
      </w:r>
      <w:r>
        <w:rPr>
          <w:rFonts w:ascii="Arno Pro Caption" w:hAnsi="Arno Pro Caption" w:cs="Arno Pro Caption"/>
          <w:sz w:val="28"/>
          <w:szCs w:val="28"/>
        </w:rPr>
        <w:t xml:space="preserve">  </w:t>
      </w:r>
      <w:r w:rsidRPr="00F9763F">
        <w:rPr>
          <w:rFonts w:ascii="Arno Pro Caption" w:hAnsi="Arno Pro Caption" w:cs="Arno Pro Caption"/>
          <w:sz w:val="28"/>
          <w:szCs w:val="28"/>
        </w:rPr>
        <w:t>Some mountains are tall and rocky and others are rounded and covered with trees.</w:t>
      </w:r>
      <w:r>
        <w:rPr>
          <w:rFonts w:ascii="Arno Pro Caption" w:hAnsi="Arno Pro Caption" w:cs="Arno Pro Caption"/>
          <w:sz w:val="28"/>
          <w:szCs w:val="28"/>
        </w:rPr>
        <w:t xml:space="preserve">  </w:t>
      </w:r>
      <w:r w:rsidRPr="00F9763F">
        <w:rPr>
          <w:rFonts w:ascii="Arno Pro Caption" w:hAnsi="Arno Pro Caption" w:cs="Arno Pro Caption"/>
          <w:sz w:val="28"/>
          <w:szCs w:val="28"/>
        </w:rPr>
        <w:t xml:space="preserve">A mountain area that has a flat top is called a </w:t>
      </w:r>
      <w:r w:rsidRPr="00863B9F">
        <w:rPr>
          <w:rFonts w:ascii="Arno Pro Caption" w:hAnsi="Arno Pro Caption" w:cs="Arno Pro Caption"/>
          <w:b/>
          <w:bCs/>
          <w:i/>
          <w:iCs/>
          <w:sz w:val="28"/>
          <w:szCs w:val="28"/>
          <w:u w:val="single"/>
        </w:rPr>
        <w:t>plateau</w:t>
      </w:r>
      <w:r w:rsidRPr="00F9763F">
        <w:rPr>
          <w:rFonts w:ascii="Arno Pro Caption" w:hAnsi="Arno Pro Caption" w:cs="Arno Pro Caption"/>
          <w:sz w:val="28"/>
          <w:szCs w:val="28"/>
        </w:rPr>
        <w:t>.</w:t>
      </w:r>
      <w:r>
        <w:rPr>
          <w:rFonts w:ascii="Arno Pro Caption" w:hAnsi="Arno Pro Caption" w:cs="Arno Pro Caption"/>
          <w:sz w:val="28"/>
          <w:szCs w:val="28"/>
        </w:rPr>
        <w:t xml:space="preserve">  </w:t>
      </w:r>
      <w:r w:rsidRPr="00EC3E44">
        <w:rPr>
          <w:rFonts w:ascii="Arno Pro Caption" w:hAnsi="Arno Pro Caption" w:cs="Arno Pro Caption"/>
          <w:b/>
          <w:bCs/>
          <w:i/>
          <w:iCs/>
          <w:sz w:val="28"/>
          <w:szCs w:val="28"/>
          <w:u w:val="single"/>
        </w:rPr>
        <w:t>Valleys</w:t>
      </w:r>
      <w:r>
        <w:rPr>
          <w:rFonts w:ascii="Arno Pro Caption" w:hAnsi="Arno Pro Caption" w:cs="Arno Pro Caption"/>
          <w:i/>
          <w:iCs/>
          <w:sz w:val="28"/>
          <w:szCs w:val="28"/>
        </w:rPr>
        <w:t xml:space="preserve"> </w:t>
      </w:r>
      <w:r>
        <w:rPr>
          <w:rFonts w:ascii="Arno Pro Caption" w:hAnsi="Arno Pro Caption" w:cs="Arno Pro Caption"/>
          <w:sz w:val="28"/>
          <w:szCs w:val="28"/>
        </w:rPr>
        <w:t>are a</w:t>
      </w:r>
      <w:r w:rsidRPr="00F9763F">
        <w:rPr>
          <w:rFonts w:ascii="Arno Pro Caption" w:hAnsi="Arno Pro Caption" w:cs="Arno Pro Caption"/>
          <w:sz w:val="28"/>
          <w:szCs w:val="28"/>
        </w:rPr>
        <w:t xml:space="preserve"> lowland area between higher areas such as mountains.</w:t>
      </w:r>
      <w:r>
        <w:rPr>
          <w:rFonts w:ascii="Arno Pro Caption" w:hAnsi="Arno Pro Caption" w:cs="Arno Pro Caption"/>
          <w:sz w:val="28"/>
          <w:szCs w:val="28"/>
        </w:rPr>
        <w:t xml:space="preserve">  </w:t>
      </w:r>
      <w:r w:rsidRPr="00F9763F">
        <w:rPr>
          <w:rFonts w:ascii="Arno Pro Caption" w:hAnsi="Arno Pro Caption" w:cs="Arno Pro Caption"/>
          <w:sz w:val="28"/>
          <w:szCs w:val="28"/>
        </w:rPr>
        <w:t>Sometimes rivers can wear away land to form valleys.</w:t>
      </w:r>
      <w:r>
        <w:rPr>
          <w:rFonts w:ascii="Arno Pro Caption" w:hAnsi="Arno Pro Caption" w:cs="Arno Pro Caption"/>
          <w:sz w:val="28"/>
          <w:szCs w:val="28"/>
        </w:rPr>
        <w:t xml:space="preserve">  </w:t>
      </w:r>
      <w:r w:rsidRPr="00EC3E44">
        <w:rPr>
          <w:rFonts w:ascii="Arno Pro Caption" w:hAnsi="Arno Pro Caption" w:cs="Arno Pro Caption"/>
          <w:b/>
          <w:bCs/>
          <w:i/>
          <w:iCs/>
          <w:sz w:val="28"/>
          <w:szCs w:val="28"/>
          <w:u w:val="single"/>
        </w:rPr>
        <w:t>Canyons</w:t>
      </w:r>
      <w:r>
        <w:rPr>
          <w:rFonts w:ascii="Arno Pro Caption" w:hAnsi="Arno Pro Caption" w:cs="Arno Pro Caption"/>
          <w:i/>
          <w:iCs/>
          <w:sz w:val="28"/>
          <w:szCs w:val="28"/>
        </w:rPr>
        <w:t xml:space="preserve"> </w:t>
      </w:r>
      <w:r>
        <w:rPr>
          <w:rFonts w:ascii="Arno Pro Caption" w:hAnsi="Arno Pro Caption" w:cs="Arno Pro Caption"/>
          <w:sz w:val="28"/>
          <w:szCs w:val="28"/>
        </w:rPr>
        <w:t>are a</w:t>
      </w:r>
      <w:r w:rsidRPr="00F9763F">
        <w:rPr>
          <w:rFonts w:ascii="Arno Pro Caption" w:hAnsi="Arno Pro Caption" w:cs="Arno Pro Caption"/>
          <w:sz w:val="28"/>
          <w:szCs w:val="28"/>
        </w:rPr>
        <w:t xml:space="preserve"> deep valley with very steep sides.</w:t>
      </w:r>
      <w:r>
        <w:rPr>
          <w:rFonts w:ascii="Arno Pro Caption" w:hAnsi="Arno Pro Caption" w:cs="Arno Pro Caption"/>
          <w:sz w:val="28"/>
          <w:szCs w:val="28"/>
        </w:rPr>
        <w:t xml:space="preserve">  </w:t>
      </w:r>
      <w:r w:rsidRPr="00F9763F">
        <w:rPr>
          <w:rFonts w:ascii="Arno Pro Caption" w:hAnsi="Arno Pro Caption" w:cs="Arno Pro Caption"/>
          <w:sz w:val="28"/>
          <w:szCs w:val="28"/>
        </w:rPr>
        <w:t xml:space="preserve"> They are often carved from the Earth by a river.</w:t>
      </w:r>
      <w:r>
        <w:rPr>
          <w:rFonts w:ascii="Arno Pro Caption" w:hAnsi="Arno Pro Caption" w:cs="Arno Pro Caption"/>
          <w:sz w:val="28"/>
          <w:szCs w:val="28"/>
        </w:rPr>
        <w:t xml:space="preserve">  </w:t>
      </w:r>
      <w:r w:rsidRPr="00EC3E44">
        <w:rPr>
          <w:rFonts w:ascii="Arno Pro Caption" w:hAnsi="Arno Pro Caption" w:cs="Arno Pro Caption"/>
          <w:b/>
          <w:bCs/>
          <w:i/>
          <w:iCs/>
          <w:sz w:val="28"/>
          <w:szCs w:val="28"/>
          <w:u w:val="single"/>
        </w:rPr>
        <w:t>Caverns</w:t>
      </w:r>
      <w:r>
        <w:rPr>
          <w:rFonts w:ascii="Arno Pro Caption" w:hAnsi="Arno Pro Caption" w:cs="Arno Pro Caption"/>
          <w:i/>
          <w:iCs/>
          <w:sz w:val="28"/>
          <w:szCs w:val="28"/>
        </w:rPr>
        <w:t xml:space="preserve"> </w:t>
      </w:r>
      <w:r>
        <w:rPr>
          <w:rFonts w:ascii="Arno Pro Caption" w:hAnsi="Arno Pro Caption" w:cs="Arno Pro Caption"/>
          <w:sz w:val="28"/>
          <w:szCs w:val="28"/>
        </w:rPr>
        <w:t>are a</w:t>
      </w:r>
      <w:r w:rsidRPr="00F9763F">
        <w:rPr>
          <w:rFonts w:ascii="Arno Pro Caption" w:hAnsi="Arno Pro Caption" w:cs="Arno Pro Caption"/>
          <w:sz w:val="28"/>
          <w:szCs w:val="28"/>
        </w:rPr>
        <w:t xml:space="preserve"> large cave or underground chamber.</w:t>
      </w:r>
      <w:r>
        <w:rPr>
          <w:rFonts w:ascii="Arno Pro Caption" w:hAnsi="Arno Pro Caption" w:cs="Arno Pro Caption"/>
          <w:sz w:val="28"/>
          <w:szCs w:val="28"/>
        </w:rPr>
        <w:t xml:space="preserve">  </w:t>
      </w:r>
      <w:r w:rsidRPr="00F9763F">
        <w:rPr>
          <w:rFonts w:ascii="Arno Pro Caption" w:hAnsi="Arno Pro Caption" w:cs="Arno Pro Caption"/>
          <w:sz w:val="28"/>
          <w:szCs w:val="28"/>
        </w:rPr>
        <w:t xml:space="preserve">Caverns or </w:t>
      </w:r>
      <w:r w:rsidRPr="00F9763F">
        <w:rPr>
          <w:rFonts w:ascii="Arno Pro Caption" w:hAnsi="Arno Pro Caption" w:cs="Arno Pro Caption"/>
          <w:i/>
          <w:iCs/>
          <w:sz w:val="28"/>
          <w:szCs w:val="28"/>
        </w:rPr>
        <w:t xml:space="preserve">caves </w:t>
      </w:r>
      <w:r w:rsidRPr="00F9763F">
        <w:rPr>
          <w:rFonts w:ascii="Arno Pro Caption" w:hAnsi="Arno Pro Caption" w:cs="Arno Pro Caption"/>
          <w:sz w:val="28"/>
          <w:szCs w:val="28"/>
        </w:rPr>
        <w:t>are formed underground when water wears away the rock.</w:t>
      </w:r>
      <w:r>
        <w:rPr>
          <w:rFonts w:ascii="Arno Pro Caption" w:hAnsi="Arno Pro Caption" w:cs="Arno Pro Caption"/>
          <w:sz w:val="28"/>
          <w:szCs w:val="28"/>
        </w:rPr>
        <w:t xml:space="preserve">  </w:t>
      </w:r>
      <w:r w:rsidRPr="00EC3E44">
        <w:rPr>
          <w:rFonts w:ascii="Arno Pro Caption" w:hAnsi="Arno Pro Caption" w:cs="Arno Pro Caption"/>
          <w:b/>
          <w:bCs/>
          <w:i/>
          <w:iCs/>
          <w:sz w:val="28"/>
          <w:szCs w:val="28"/>
          <w:u w:val="single"/>
        </w:rPr>
        <w:t>Islands</w:t>
      </w:r>
      <w:r>
        <w:rPr>
          <w:rFonts w:ascii="Arno Pro Caption" w:hAnsi="Arno Pro Caption" w:cs="Arno Pro Caption"/>
          <w:i/>
          <w:iCs/>
          <w:sz w:val="28"/>
          <w:szCs w:val="28"/>
        </w:rPr>
        <w:t xml:space="preserve"> </w:t>
      </w:r>
      <w:r>
        <w:rPr>
          <w:rFonts w:ascii="Arno Pro Caption" w:hAnsi="Arno Pro Caption" w:cs="Arno Pro Caption"/>
          <w:sz w:val="28"/>
          <w:szCs w:val="28"/>
        </w:rPr>
        <w:t>are a</w:t>
      </w:r>
      <w:r w:rsidRPr="00F9763F">
        <w:rPr>
          <w:rFonts w:ascii="Arno Pro Caption" w:hAnsi="Arno Pro Caption" w:cs="Arno Pro Caption"/>
          <w:sz w:val="28"/>
          <w:szCs w:val="28"/>
        </w:rPr>
        <w:t>n area of land that is entirely surrounded by water.</w:t>
      </w:r>
      <w:r>
        <w:rPr>
          <w:rFonts w:ascii="Arno Pro Caption" w:hAnsi="Arno Pro Caption" w:cs="Arno Pro Caption"/>
          <w:sz w:val="28"/>
          <w:szCs w:val="28"/>
        </w:rPr>
        <w:t xml:space="preserve">  </w:t>
      </w:r>
      <w:r w:rsidRPr="00F9763F">
        <w:rPr>
          <w:rFonts w:ascii="Arno Pro Caption" w:hAnsi="Arno Pro Caption" w:cs="Arno Pro Caption"/>
          <w:sz w:val="28"/>
          <w:szCs w:val="28"/>
        </w:rPr>
        <w:t>Sometimes islands are located in lakes, or they may be out from the seashore as barrier</w:t>
      </w:r>
      <w:r>
        <w:rPr>
          <w:rFonts w:ascii="Arno Pro Caption" w:hAnsi="Arno Pro Caption" w:cs="Arno Pro Caption"/>
          <w:sz w:val="28"/>
          <w:szCs w:val="28"/>
        </w:rPr>
        <w:t xml:space="preserve"> </w:t>
      </w:r>
      <w:r w:rsidRPr="00F9763F">
        <w:rPr>
          <w:rFonts w:ascii="Arno Pro Caption" w:hAnsi="Arno Pro Caption" w:cs="Arno Pro Caption"/>
          <w:sz w:val="28"/>
          <w:szCs w:val="28"/>
        </w:rPr>
        <w:t>islands.</w:t>
      </w:r>
    </w:p>
    <w:p w:rsidR="00016ABF" w:rsidRPr="00F50C60" w:rsidRDefault="00016ABF" w:rsidP="006E5C16">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Earth’s Landforms</w:t>
      </w:r>
    </w:p>
    <w:p w:rsidR="00016ABF" w:rsidRDefault="00016ABF" w:rsidP="006E5C16">
      <w:pPr>
        <w:autoSpaceDE w:val="0"/>
        <w:autoSpaceDN w:val="0"/>
        <w:adjustRightInd w:val="0"/>
        <w:jc w:val="center"/>
        <w:rPr>
          <w:rFonts w:ascii="Arno Pro Caption" w:hAnsi="Arno Pro Caption" w:cs="Arno Pro Caption"/>
        </w:rPr>
      </w:pPr>
      <w:r>
        <w:rPr>
          <w:rFonts w:ascii="Arno Pro Caption" w:hAnsi="Arno Pro Caption" w:cs="Arno Pro Caption"/>
        </w:rPr>
        <w:t xml:space="preserve"> </w:t>
      </w:r>
      <w:r w:rsidRPr="00B42828">
        <w:rPr>
          <w:rFonts w:ascii="Arno Pro Caption" w:hAnsi="Arno Pro Caption" w:cs="Arno Pro Caption"/>
          <w:noProof/>
        </w:rPr>
        <w:pict>
          <v:shape id="Picture 4" o:spid="_x0000_i1032" type="#_x0000_t75" style="width:137.25pt;height:92.25pt;visibility:visible">
            <v:imagedata r:id="rId11" o:title=""/>
          </v:shape>
        </w:pict>
      </w:r>
      <w:r>
        <w:rPr>
          <w:rFonts w:ascii="Arno Pro Caption" w:hAnsi="Arno Pro Caption" w:cs="Arno Pro Caption"/>
        </w:rPr>
        <w:t xml:space="preserve">     </w:t>
      </w:r>
      <w:r w:rsidRPr="00B42828">
        <w:rPr>
          <w:rFonts w:ascii="Arno Pro Caption" w:hAnsi="Arno Pro Caption" w:cs="Arno Pro Caption"/>
          <w:noProof/>
        </w:rPr>
        <w:pict>
          <v:shape id="Picture 7" o:spid="_x0000_i1033" type="#_x0000_t75" style="width:123.75pt;height:93pt;visibility:visible">
            <v:imagedata r:id="rId12" o:title=""/>
          </v:shape>
        </w:pict>
      </w:r>
      <w:r>
        <w:rPr>
          <w:rFonts w:ascii="Arno Pro Caption" w:hAnsi="Arno Pro Caption" w:cs="Arno Pro Caption"/>
        </w:rPr>
        <w:t xml:space="preserve">      </w:t>
      </w:r>
      <w:r w:rsidRPr="00B42828">
        <w:rPr>
          <w:rFonts w:ascii="Arno Pro Caption" w:hAnsi="Arno Pro Caption" w:cs="Arno Pro Caption"/>
          <w:noProof/>
        </w:rPr>
        <w:pict>
          <v:shape id="Picture 13" o:spid="_x0000_i1034" type="#_x0000_t75" style="width:126pt;height:94.5pt;visibility:visible">
            <v:imagedata r:id="rId13" o:title=""/>
          </v:shape>
        </w:pict>
      </w:r>
    </w:p>
    <w:p w:rsidR="00016ABF" w:rsidRDefault="00016ABF" w:rsidP="003F03A3">
      <w:pPr>
        <w:autoSpaceDE w:val="0"/>
        <w:autoSpaceDN w:val="0"/>
        <w:adjustRightInd w:val="0"/>
        <w:ind w:left="720" w:firstLine="720"/>
        <w:rPr>
          <w:rFonts w:ascii="Arno Pro Caption" w:hAnsi="Arno Pro Caption" w:cs="Arno Pro Caption"/>
          <w:sz w:val="32"/>
          <w:szCs w:val="32"/>
        </w:rPr>
      </w:pPr>
      <w:r>
        <w:rPr>
          <w:rFonts w:ascii="Arno Pro Caption" w:hAnsi="Arno Pro Caption" w:cs="Arno Pro Caption"/>
          <w:sz w:val="32"/>
          <w:szCs w:val="32"/>
        </w:rPr>
        <w:t>volcano</w:t>
      </w:r>
      <w:r>
        <w:rPr>
          <w:rFonts w:ascii="Arno Pro Caption" w:hAnsi="Arno Pro Caption" w:cs="Arno Pro Caption"/>
          <w:sz w:val="32"/>
          <w:szCs w:val="32"/>
        </w:rPr>
        <w:tab/>
      </w:r>
      <w:r>
        <w:rPr>
          <w:rFonts w:ascii="Arno Pro Caption" w:hAnsi="Arno Pro Caption" w:cs="Arno Pro Caption"/>
          <w:sz w:val="32"/>
          <w:szCs w:val="32"/>
        </w:rPr>
        <w:tab/>
      </w:r>
      <w:r>
        <w:rPr>
          <w:rFonts w:ascii="Arno Pro Caption" w:hAnsi="Arno Pro Caption" w:cs="Arno Pro Caption"/>
          <w:sz w:val="32"/>
          <w:szCs w:val="32"/>
        </w:rPr>
        <w:tab/>
        <w:t xml:space="preserve">    mountains</w:t>
      </w:r>
      <w:r>
        <w:rPr>
          <w:rFonts w:ascii="Arno Pro Caption" w:hAnsi="Arno Pro Caption" w:cs="Arno Pro Caption"/>
          <w:sz w:val="32"/>
          <w:szCs w:val="32"/>
        </w:rPr>
        <w:tab/>
      </w:r>
      <w:r>
        <w:rPr>
          <w:rFonts w:ascii="Arno Pro Caption" w:hAnsi="Arno Pro Caption" w:cs="Arno Pro Caption"/>
          <w:sz w:val="32"/>
          <w:szCs w:val="32"/>
        </w:rPr>
        <w:tab/>
      </w:r>
      <w:r>
        <w:rPr>
          <w:rFonts w:ascii="Arno Pro Caption" w:hAnsi="Arno Pro Caption" w:cs="Arno Pro Caption"/>
          <w:sz w:val="32"/>
          <w:szCs w:val="32"/>
        </w:rPr>
        <w:tab/>
        <w:t xml:space="preserve">    valley</w:t>
      </w:r>
    </w:p>
    <w:p w:rsidR="00016ABF" w:rsidRDefault="00016ABF" w:rsidP="003F03A3">
      <w:pPr>
        <w:autoSpaceDE w:val="0"/>
        <w:autoSpaceDN w:val="0"/>
        <w:adjustRightInd w:val="0"/>
        <w:jc w:val="center"/>
        <w:rPr>
          <w:rFonts w:ascii="Arno Pro Caption" w:hAnsi="Arno Pro Caption" w:cs="Arno Pro Caption"/>
        </w:rPr>
      </w:pPr>
      <w:r w:rsidRPr="00B42828">
        <w:rPr>
          <w:rFonts w:ascii="Arno Pro Caption" w:hAnsi="Arno Pro Caption" w:cs="Arno Pro Caption"/>
          <w:noProof/>
        </w:rPr>
        <w:pict>
          <v:shape id="Picture 16" o:spid="_x0000_i1035" type="#_x0000_t75" style="width:141.75pt;height:94.5pt;visibility:visible">
            <v:imagedata r:id="rId14" o:title=""/>
          </v:shape>
        </w:pict>
      </w:r>
      <w:r>
        <w:rPr>
          <w:rFonts w:ascii="Arno Pro Caption" w:hAnsi="Arno Pro Caption" w:cs="Arno Pro Caption"/>
        </w:rPr>
        <w:t xml:space="preserve">     </w:t>
      </w:r>
      <w:r w:rsidRPr="00B42828">
        <w:rPr>
          <w:rFonts w:ascii="Arno Pro Caption" w:hAnsi="Arno Pro Caption" w:cs="Arno Pro Caption"/>
          <w:noProof/>
        </w:rPr>
        <w:pict>
          <v:shape id="Picture 28" o:spid="_x0000_i1036" type="#_x0000_t75" style="width:123.75pt;height:93pt;visibility:visible">
            <v:imagedata r:id="rId15" o:title=""/>
          </v:shape>
        </w:pict>
      </w:r>
      <w:r>
        <w:rPr>
          <w:rFonts w:ascii="Arno Pro Caption" w:hAnsi="Arno Pro Caption" w:cs="Arno Pro Caption"/>
        </w:rPr>
        <w:t xml:space="preserve">      </w:t>
      </w:r>
      <w:r w:rsidRPr="00B42828">
        <w:rPr>
          <w:rFonts w:ascii="Arno Pro Caption" w:hAnsi="Arno Pro Caption" w:cs="Arno Pro Caption"/>
          <w:noProof/>
        </w:rPr>
        <w:pict>
          <v:shape id="Picture 34" o:spid="_x0000_i1037" type="#_x0000_t75" style="width:123.75pt;height:93pt;visibility:visible">
            <v:imagedata r:id="rId16" o:title=""/>
          </v:shape>
        </w:pict>
      </w:r>
    </w:p>
    <w:p w:rsidR="00016ABF" w:rsidRDefault="00016ABF" w:rsidP="003F03A3">
      <w:pPr>
        <w:autoSpaceDE w:val="0"/>
        <w:autoSpaceDN w:val="0"/>
        <w:adjustRightInd w:val="0"/>
        <w:ind w:left="720" w:firstLine="720"/>
        <w:rPr>
          <w:rFonts w:ascii="Arno Pro Caption" w:hAnsi="Arno Pro Caption" w:cs="Arno Pro Caption"/>
          <w:sz w:val="32"/>
          <w:szCs w:val="32"/>
        </w:rPr>
      </w:pPr>
      <w:r>
        <w:rPr>
          <w:rFonts w:ascii="Arno Pro Caption" w:hAnsi="Arno Pro Caption" w:cs="Arno Pro Caption"/>
          <w:sz w:val="32"/>
          <w:szCs w:val="32"/>
        </w:rPr>
        <w:t>canyon</w:t>
      </w:r>
      <w:r>
        <w:rPr>
          <w:rFonts w:ascii="Arno Pro Caption" w:hAnsi="Arno Pro Caption" w:cs="Arno Pro Caption"/>
          <w:sz w:val="32"/>
          <w:szCs w:val="32"/>
        </w:rPr>
        <w:tab/>
      </w:r>
      <w:r>
        <w:rPr>
          <w:rFonts w:ascii="Arno Pro Caption" w:hAnsi="Arno Pro Caption" w:cs="Arno Pro Caption"/>
          <w:sz w:val="32"/>
          <w:szCs w:val="32"/>
        </w:rPr>
        <w:tab/>
      </w:r>
      <w:r>
        <w:rPr>
          <w:rFonts w:ascii="Arno Pro Caption" w:hAnsi="Arno Pro Caption" w:cs="Arno Pro Caption"/>
          <w:sz w:val="32"/>
          <w:szCs w:val="32"/>
        </w:rPr>
        <w:tab/>
        <w:t xml:space="preserve">        cavern</w:t>
      </w:r>
      <w:r>
        <w:rPr>
          <w:rFonts w:ascii="Arno Pro Caption" w:hAnsi="Arno Pro Caption" w:cs="Arno Pro Caption"/>
          <w:sz w:val="32"/>
          <w:szCs w:val="32"/>
        </w:rPr>
        <w:tab/>
      </w:r>
      <w:r>
        <w:rPr>
          <w:rFonts w:ascii="Arno Pro Caption" w:hAnsi="Arno Pro Caption" w:cs="Arno Pro Caption"/>
          <w:sz w:val="32"/>
          <w:szCs w:val="32"/>
        </w:rPr>
        <w:tab/>
      </w:r>
      <w:r>
        <w:rPr>
          <w:rFonts w:ascii="Arno Pro Caption" w:hAnsi="Arno Pro Caption" w:cs="Arno Pro Caption"/>
          <w:sz w:val="32"/>
          <w:szCs w:val="32"/>
        </w:rPr>
        <w:tab/>
        <w:t xml:space="preserve">    </w:t>
      </w:r>
      <w:r>
        <w:rPr>
          <w:rFonts w:ascii="Arno Pro Caption" w:hAnsi="Arno Pro Caption" w:cs="Arno Pro Caption"/>
          <w:sz w:val="32"/>
          <w:szCs w:val="32"/>
        </w:rPr>
        <w:tab/>
        <w:t xml:space="preserve">    island</w:t>
      </w:r>
    </w:p>
    <w:p w:rsidR="00016ABF" w:rsidRPr="006474DC" w:rsidRDefault="00016ABF" w:rsidP="006474DC">
      <w:pPr>
        <w:autoSpaceDE w:val="0"/>
        <w:autoSpaceDN w:val="0"/>
        <w:adjustRightInd w:val="0"/>
        <w:spacing w:line="360" w:lineRule="auto"/>
        <w:rPr>
          <w:rFonts w:ascii="Arno Pro Smbd Caption" w:hAnsi="Arno Pro Smbd Caption" w:cs="Arno Pro Smbd Caption"/>
          <w:sz w:val="12"/>
          <w:szCs w:val="12"/>
        </w:rPr>
      </w:pP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  What is a landform? ________________________</w:t>
      </w:r>
      <w:r>
        <w:rPr>
          <w:rFonts w:ascii="Arno Pro Smbd Caption" w:hAnsi="Arno Pro Smbd Caption" w:cs="Arno Pro Smbd Caption"/>
        </w:rPr>
        <w:t>____________</w:t>
      </w:r>
      <w:r w:rsidRPr="00B229EE">
        <w:rPr>
          <w:rFonts w:ascii="Arno Pro Smbd Caption" w:hAnsi="Arno Pro Smbd Caption" w:cs="Arno Pro Smbd Caption"/>
        </w:rPr>
        <w:t>______________________________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2. What are various ways that we can see Earth’s landforms? ______________</w:t>
      </w:r>
      <w:r>
        <w:rPr>
          <w:rFonts w:ascii="Arno Pro Smbd Caption" w:hAnsi="Arno Pro Smbd Caption" w:cs="Arno Pro Smbd Caption"/>
        </w:rPr>
        <w:t>______________________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3. What is a volcano? __________________________________________________</w:t>
      </w:r>
      <w:r>
        <w:rPr>
          <w:rFonts w:ascii="Arno Pro Smbd Caption" w:hAnsi="Arno Pro Smbd Caption" w:cs="Arno Pro Smbd Caption"/>
        </w:rPr>
        <w:t>___</w:t>
      </w:r>
      <w:r w:rsidRPr="00B229EE">
        <w:rPr>
          <w:rFonts w:ascii="Arno Pro Smbd Caption" w:hAnsi="Arno Pro Smbd Caption" w:cs="Arno Pro Smbd Caption"/>
        </w:rPr>
        <w:t>______________</w:t>
      </w:r>
    </w:p>
    <w:p w:rsidR="00016ABF" w:rsidRPr="00B229EE" w:rsidRDefault="00016ABF" w:rsidP="006474DC">
      <w:pPr>
        <w:autoSpaceDE w:val="0"/>
        <w:autoSpaceDN w:val="0"/>
        <w:adjustRightInd w:val="0"/>
        <w:spacing w:line="360" w:lineRule="auto"/>
        <w:ind w:firstLine="720"/>
        <w:rPr>
          <w:rFonts w:ascii="Arno Pro Smbd Caption" w:hAnsi="Arno Pro Smbd Caption" w:cs="Arno Pro Smbd Caption"/>
        </w:rPr>
      </w:pPr>
      <w:r>
        <w:rPr>
          <w:rFonts w:ascii="Arno Pro Smbd Caption" w:hAnsi="Arno Pro Smbd Caption" w:cs="Arno Pro Smbd Caption"/>
        </w:rPr>
        <w:t>_________________________________________________</w:t>
      </w:r>
      <w:r w:rsidRPr="00B229EE">
        <w:rPr>
          <w:rFonts w:ascii="Arno Pro Smbd Caption" w:hAnsi="Arno Pro Smbd Caption" w:cs="Arno Pro Smbd Caption"/>
        </w:rPr>
        <w:t>______________________________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4. How does a volcanic mountain form? ______</w:t>
      </w:r>
      <w:r>
        <w:rPr>
          <w:rFonts w:ascii="Arno Pro Smbd Caption" w:hAnsi="Arno Pro Smbd Caption" w:cs="Arno Pro Smbd Caption"/>
        </w:rPr>
        <w:t>_______________</w:t>
      </w:r>
      <w:r w:rsidRPr="00B229EE">
        <w:rPr>
          <w:rFonts w:ascii="Arno Pro Smbd Caption" w:hAnsi="Arno Pro Smbd Caption" w:cs="Arno Pro Smbd Caption"/>
        </w:rPr>
        <w:t>_______________________________</w:t>
      </w:r>
    </w:p>
    <w:p w:rsidR="00016ABF" w:rsidRPr="00B229EE" w:rsidRDefault="00016ABF" w:rsidP="006474DC">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w:t>
      </w:r>
      <w:r>
        <w:rPr>
          <w:rFonts w:ascii="Arno Pro Smbd Caption" w:hAnsi="Arno Pro Smbd Caption" w:cs="Arno Pro Smbd Caption"/>
        </w:rPr>
        <w:t>______________________________________________________</w:t>
      </w:r>
      <w:r w:rsidRPr="00B229EE">
        <w:rPr>
          <w:rFonts w:ascii="Arno Pro Smbd Caption" w:hAnsi="Arno Pro Smbd Caption" w:cs="Arno Pro Smbd Caption"/>
        </w:rPr>
        <w:t>___________________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5. What is a mountain? _____________________</w:t>
      </w:r>
      <w:r>
        <w:rPr>
          <w:rFonts w:ascii="Arno Pro Smbd Caption" w:hAnsi="Arno Pro Smbd Caption" w:cs="Arno Pro Smbd Caption"/>
        </w:rPr>
        <w:t>___________________________</w:t>
      </w:r>
      <w:r w:rsidRPr="00B229EE">
        <w:rPr>
          <w:rFonts w:ascii="Arno Pro Smbd Caption" w:hAnsi="Arno Pro Smbd Caption" w:cs="Arno Pro Smbd Caption"/>
        </w:rPr>
        <w:t>__________________</w:t>
      </w:r>
    </w:p>
    <w:p w:rsidR="00016ABF" w:rsidRPr="00B229EE" w:rsidRDefault="00016ABF" w:rsidP="006474DC">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____________________</w:t>
      </w:r>
      <w:r>
        <w:rPr>
          <w:rFonts w:ascii="Arno Pro Smbd Caption" w:hAnsi="Arno Pro Smbd Caption" w:cs="Arno Pro Smbd Caption"/>
        </w:rPr>
        <w:t>___________________________________________</w:t>
      </w:r>
      <w:r w:rsidRPr="00B229EE">
        <w:rPr>
          <w:rFonts w:ascii="Arno Pro Smbd Caption" w:hAnsi="Arno Pro Smbd Caption" w:cs="Arno Pro Smbd Caption"/>
        </w:rPr>
        <w:t>________________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6. How do mountains differ from one another? ______</w:t>
      </w:r>
      <w:r>
        <w:rPr>
          <w:rFonts w:ascii="Arno Pro Smbd Caption" w:hAnsi="Arno Pro Smbd Caption" w:cs="Arno Pro Smbd Caption"/>
        </w:rPr>
        <w:t>_________</w:t>
      </w:r>
      <w:r w:rsidRPr="00B229EE">
        <w:rPr>
          <w:rFonts w:ascii="Arno Pro Smbd Caption" w:hAnsi="Arno Pro Smbd Caption" w:cs="Arno Pro Smbd Caption"/>
        </w:rPr>
        <w:t>_______________________________</w:t>
      </w:r>
    </w:p>
    <w:p w:rsidR="00016ABF" w:rsidRPr="00B229EE" w:rsidRDefault="00016ABF" w:rsidP="006474DC">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__________________________________________</w:t>
      </w:r>
      <w:r>
        <w:rPr>
          <w:rFonts w:ascii="Arno Pro Smbd Caption" w:hAnsi="Arno Pro Smbd Caption" w:cs="Arno Pro Smbd Caption"/>
        </w:rPr>
        <w:t>_______________________</w:t>
      </w:r>
      <w:r w:rsidRPr="00B229EE">
        <w:rPr>
          <w:rFonts w:ascii="Arno Pro Smbd Caption" w:hAnsi="Arno Pro Smbd Caption" w:cs="Arno Pro Smbd Caption"/>
        </w:rPr>
        <w:t>______________</w:t>
      </w:r>
    </w:p>
    <w:p w:rsidR="00016ABF" w:rsidRPr="00B229EE"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7. What is a mountain with a flat top called? ________________</w:t>
      </w:r>
      <w:r>
        <w:rPr>
          <w:rFonts w:ascii="Arno Pro Smbd Caption" w:hAnsi="Arno Pro Smbd Caption" w:cs="Arno Pro Smbd Caption"/>
        </w:rPr>
        <w:t>_____________________</w:t>
      </w:r>
      <w:r w:rsidRPr="00B229EE">
        <w:rPr>
          <w:rFonts w:ascii="Arno Pro Smbd Caption" w:hAnsi="Arno Pro Smbd Caption" w:cs="Arno Pro Smbd Caption"/>
        </w:rPr>
        <w:t>____________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8. What is a valley? ____________</w:t>
      </w:r>
      <w:r>
        <w:rPr>
          <w:rFonts w:ascii="Arno Pro Smbd Caption" w:hAnsi="Arno Pro Smbd Caption" w:cs="Arno Pro Smbd Caption"/>
        </w:rPr>
        <w:t>________________________________</w:t>
      </w:r>
      <w:r w:rsidRPr="00B229EE">
        <w:rPr>
          <w:rFonts w:ascii="Arno Pro Smbd Caption" w:hAnsi="Arno Pro Smbd Caption" w:cs="Arno Pro Smbd Caption"/>
        </w:rPr>
        <w:t>_________________________</w:t>
      </w:r>
    </w:p>
    <w:p w:rsidR="00016ABF" w:rsidRPr="00B229EE" w:rsidRDefault="00016ABF" w:rsidP="006474DC">
      <w:pPr>
        <w:autoSpaceDE w:val="0"/>
        <w:autoSpaceDN w:val="0"/>
        <w:adjustRightInd w:val="0"/>
        <w:spacing w:line="360" w:lineRule="auto"/>
        <w:ind w:firstLine="720"/>
        <w:rPr>
          <w:rFonts w:ascii="Arno Pro Smbd Caption" w:hAnsi="Arno Pro Smbd Caption" w:cs="Arno Pro Smbd Caption"/>
        </w:rPr>
      </w:pPr>
      <w:r w:rsidRPr="00B229EE">
        <w:rPr>
          <w:rFonts w:ascii="Arno Pro Smbd Caption" w:hAnsi="Arno Pro Smbd Caption" w:cs="Arno Pro Smbd Caption"/>
        </w:rPr>
        <w:t>_______</w:t>
      </w:r>
      <w:r>
        <w:rPr>
          <w:rFonts w:ascii="Arno Pro Smbd Caption" w:hAnsi="Arno Pro Smbd Caption" w:cs="Arno Pro Smbd Caption"/>
        </w:rPr>
        <w:t>_______________________________________</w:t>
      </w:r>
      <w:r w:rsidRPr="00B229EE">
        <w:rPr>
          <w:rFonts w:ascii="Arno Pro Smbd Caption" w:hAnsi="Arno Pro Smbd Caption" w:cs="Arno Pro Smbd Caption"/>
        </w:rPr>
        <w:t>_________________________________</w:t>
      </w:r>
    </w:p>
    <w:p w:rsidR="00016ABF" w:rsidRPr="00B229EE"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9. What water feature can erode the land to form valleys? ______________________</w:t>
      </w:r>
      <w:r>
        <w:rPr>
          <w:rFonts w:ascii="Arno Pro Smbd Caption" w:hAnsi="Arno Pro Smbd Caption" w:cs="Arno Pro Smbd Caption"/>
        </w:rPr>
        <w:t>_________</w:t>
      </w:r>
      <w:r w:rsidRPr="00B229EE">
        <w:rPr>
          <w:rFonts w:ascii="Arno Pro Smbd Caption" w:hAnsi="Arno Pro Smbd Caption" w:cs="Arno Pro Smbd Caption"/>
        </w:rPr>
        <w:t>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10. What are canyons? _______________________________</w:t>
      </w:r>
      <w:r>
        <w:rPr>
          <w:rFonts w:ascii="Arno Pro Smbd Caption" w:hAnsi="Arno Pro Smbd Caption" w:cs="Arno Pro Smbd Caption"/>
        </w:rPr>
        <w:t>__________________</w:t>
      </w:r>
      <w:r w:rsidRPr="00B229EE">
        <w:rPr>
          <w:rFonts w:ascii="Arno Pro Smbd Caption" w:hAnsi="Arno Pro Smbd Caption" w:cs="Arno Pro Smbd Caption"/>
        </w:rPr>
        <w:t>_________________</w:t>
      </w:r>
    </w:p>
    <w:p w:rsidR="00016ABF" w:rsidRPr="00B229EE"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11. How are canyons formed? ____________________________________</w:t>
      </w:r>
      <w:r>
        <w:rPr>
          <w:rFonts w:ascii="Arno Pro Smbd Caption" w:hAnsi="Arno Pro Smbd Caption" w:cs="Arno Pro Smbd Caption"/>
        </w:rPr>
        <w:t>________________________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12. What is a cavern? _______________________________</w:t>
      </w:r>
      <w:r>
        <w:rPr>
          <w:rFonts w:ascii="Arno Pro Smbd Caption" w:hAnsi="Arno Pro Smbd Caption" w:cs="Arno Pro Smbd Caption"/>
        </w:rPr>
        <w:t>_____________</w:t>
      </w:r>
      <w:r w:rsidRPr="00B229EE">
        <w:rPr>
          <w:rFonts w:ascii="Arno Pro Smbd Caption" w:hAnsi="Arno Pro Smbd Caption" w:cs="Arno Pro Smbd Caption"/>
        </w:rPr>
        <w:t>_______________________</w:t>
      </w:r>
    </w:p>
    <w:p w:rsidR="00016ABF" w:rsidRPr="00B229EE"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13. What is another word for a cavern? ____________</w:t>
      </w:r>
      <w:r>
        <w:rPr>
          <w:rFonts w:ascii="Arno Pro Smbd Caption" w:hAnsi="Arno Pro Smbd Caption" w:cs="Arno Pro Smbd Caption"/>
        </w:rPr>
        <w:t>_____________________________</w:t>
      </w:r>
      <w:r w:rsidRPr="00B229EE">
        <w:rPr>
          <w:rFonts w:ascii="Arno Pro Smbd Caption" w:hAnsi="Arno Pro Smbd Caption" w:cs="Arno Pro Smbd Caption"/>
        </w:rPr>
        <w:t>____________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14. How are caverns formed? _________________________________________</w:t>
      </w:r>
      <w:r>
        <w:rPr>
          <w:rFonts w:ascii="Arno Pro Smbd Caption" w:hAnsi="Arno Pro Smbd Caption" w:cs="Arno Pro Smbd Caption"/>
        </w:rPr>
        <w:t>________</w:t>
      </w:r>
      <w:r w:rsidRPr="00B229EE">
        <w:rPr>
          <w:rFonts w:ascii="Arno Pro Smbd Caption" w:hAnsi="Arno Pro Smbd Caption" w:cs="Arno Pro Smbd Caption"/>
        </w:rPr>
        <w:t>___________</w:t>
      </w:r>
    </w:p>
    <w:p w:rsidR="00016ABF"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15. What is an island? _________</w:t>
      </w:r>
      <w:r>
        <w:rPr>
          <w:rFonts w:ascii="Arno Pro Smbd Caption" w:hAnsi="Arno Pro Smbd Caption" w:cs="Arno Pro Smbd Caption"/>
        </w:rPr>
        <w:t>____________________</w:t>
      </w:r>
      <w:r w:rsidRPr="00B229EE">
        <w:rPr>
          <w:rFonts w:ascii="Arno Pro Smbd Caption" w:hAnsi="Arno Pro Smbd Caption" w:cs="Arno Pro Smbd Caption"/>
        </w:rPr>
        <w:t>______________________________________</w:t>
      </w:r>
    </w:p>
    <w:p w:rsidR="00016ABF" w:rsidRPr="00B229EE"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16. Where can islands be located besides in the ocean? ________________________________________</w:t>
      </w:r>
    </w:p>
    <w:p w:rsidR="00016ABF" w:rsidRPr="00B229EE" w:rsidRDefault="00016ABF" w:rsidP="006474DC">
      <w:pPr>
        <w:autoSpaceDE w:val="0"/>
        <w:autoSpaceDN w:val="0"/>
        <w:adjustRightInd w:val="0"/>
        <w:spacing w:line="360" w:lineRule="auto"/>
        <w:rPr>
          <w:rFonts w:ascii="Arno Pro Smbd Caption" w:hAnsi="Arno Pro Smbd Caption" w:cs="Arno Pro Smbd Caption"/>
        </w:rPr>
      </w:pPr>
      <w:r w:rsidRPr="00B229EE">
        <w:rPr>
          <w:rFonts w:ascii="Arno Pro Smbd Caption" w:hAnsi="Arno Pro Smbd Caption" w:cs="Arno Pro Smbd Caption"/>
        </w:rPr>
        <w:t>17. What do you call an island that is out from the seashore? ________________________</w:t>
      </w:r>
      <w:r>
        <w:rPr>
          <w:rFonts w:ascii="Arno Pro Smbd Caption" w:hAnsi="Arno Pro Smbd Caption" w:cs="Arno Pro Smbd Caption"/>
        </w:rPr>
        <w:t>______</w:t>
      </w:r>
      <w:r w:rsidRPr="00B229EE">
        <w:rPr>
          <w:rFonts w:ascii="Arno Pro Smbd Caption" w:hAnsi="Arno Pro Smbd Caption" w:cs="Arno Pro Smbd Caption"/>
        </w:rPr>
        <w:t>_____</w:t>
      </w:r>
    </w:p>
    <w:p w:rsidR="00016ABF" w:rsidRPr="00E51297" w:rsidRDefault="00016ABF" w:rsidP="00387703">
      <w:pPr>
        <w:autoSpaceDE w:val="0"/>
        <w:autoSpaceDN w:val="0"/>
        <w:adjustRightInd w:val="0"/>
        <w:rPr>
          <w:rFonts w:ascii="Arno Pro Caption" w:hAnsi="Arno Pro Caption" w:cs="Arno Pro Caption"/>
          <w:sz w:val="16"/>
          <w:szCs w:val="16"/>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Default="00016ABF" w:rsidP="003242B9">
      <w:pPr>
        <w:autoSpaceDE w:val="0"/>
        <w:autoSpaceDN w:val="0"/>
        <w:adjustRightInd w:val="0"/>
        <w:jc w:val="both"/>
        <w:rPr>
          <w:rFonts w:ascii="Disney Simple" w:hAnsi="Disney Simple" w:cs="Disney Simple"/>
          <w:sz w:val="28"/>
          <w:szCs w:val="28"/>
        </w:rPr>
      </w:pPr>
      <w:r>
        <w:rPr>
          <w:rFonts w:ascii="Disney Simple" w:hAnsi="Disney Simple" w:cs="Disney Simple"/>
          <w:sz w:val="28"/>
          <w:szCs w:val="28"/>
          <w:u w:val="single"/>
        </w:rPr>
        <w:t>Changes Due to SLOW Processes and RAPID Processes</w:t>
      </w:r>
      <w:r>
        <w:rPr>
          <w:rFonts w:ascii="Disney Simple" w:hAnsi="Disney Simple" w:cs="Disney Simple"/>
          <w:sz w:val="28"/>
          <w:szCs w:val="28"/>
        </w:rPr>
        <w:t>:</w:t>
      </w:r>
    </w:p>
    <w:p w:rsidR="00016ABF" w:rsidRDefault="00016ABF" w:rsidP="00387703">
      <w:pPr>
        <w:autoSpaceDE w:val="0"/>
        <w:autoSpaceDN w:val="0"/>
        <w:adjustRightInd w:val="0"/>
        <w:ind w:firstLine="720"/>
        <w:rPr>
          <w:rFonts w:ascii="Arno Pro Caption" w:hAnsi="Arno Pro Caption" w:cs="Arno Pro Caption"/>
          <w:sz w:val="28"/>
          <w:szCs w:val="28"/>
        </w:rPr>
      </w:pPr>
    </w:p>
    <w:p w:rsidR="00016ABF" w:rsidRPr="00387703" w:rsidRDefault="00016ABF" w:rsidP="00387703">
      <w:pPr>
        <w:autoSpaceDE w:val="0"/>
        <w:autoSpaceDN w:val="0"/>
        <w:adjustRightInd w:val="0"/>
        <w:ind w:firstLine="720"/>
        <w:rPr>
          <w:rFonts w:ascii="Arno Pro Caption" w:hAnsi="Arno Pro Caption" w:cs="Arno Pro Caption"/>
          <w:sz w:val="28"/>
          <w:szCs w:val="28"/>
        </w:rPr>
      </w:pPr>
      <w:r>
        <w:rPr>
          <w:rFonts w:ascii="Arno Pro Caption" w:hAnsi="Arno Pro Caption" w:cs="Arno Pro Caption"/>
          <w:sz w:val="28"/>
          <w:szCs w:val="28"/>
        </w:rPr>
        <w:t>T</w:t>
      </w:r>
      <w:r w:rsidRPr="00387703">
        <w:rPr>
          <w:rFonts w:ascii="Arno Pro Caption" w:hAnsi="Arno Pro Caption" w:cs="Arno Pro Caption"/>
          <w:sz w:val="28"/>
          <w:szCs w:val="28"/>
        </w:rPr>
        <w:t>he surface of Earth does change in natural ways.</w:t>
      </w:r>
      <w:r>
        <w:rPr>
          <w:rFonts w:ascii="Arno Pro Caption" w:hAnsi="Arno Pro Caption" w:cs="Arno Pro Caption"/>
          <w:sz w:val="28"/>
          <w:szCs w:val="28"/>
        </w:rPr>
        <w:t xml:space="preserve">  </w:t>
      </w:r>
      <w:r w:rsidRPr="00387703">
        <w:rPr>
          <w:rFonts w:ascii="Arno Pro Caption" w:hAnsi="Arno Pro Caption" w:cs="Arno Pro Caption"/>
          <w:sz w:val="28"/>
          <w:szCs w:val="28"/>
        </w:rPr>
        <w:t>Sometimes the change can be caused by a very slow process and at other times it can be caused</w:t>
      </w:r>
      <w:r>
        <w:rPr>
          <w:rFonts w:ascii="Arno Pro Caption" w:hAnsi="Arno Pro Caption" w:cs="Arno Pro Caption"/>
          <w:sz w:val="28"/>
          <w:szCs w:val="28"/>
        </w:rPr>
        <w:t xml:space="preserve"> </w:t>
      </w:r>
      <w:r w:rsidRPr="00387703">
        <w:rPr>
          <w:rFonts w:ascii="Arno Pro Caption" w:hAnsi="Arno Pro Caption" w:cs="Arno Pro Caption"/>
          <w:sz w:val="28"/>
          <w:szCs w:val="28"/>
        </w:rPr>
        <w:t>by a rapid process. There is often evidence on the surface that these processes have caused a</w:t>
      </w:r>
      <w:r>
        <w:rPr>
          <w:rFonts w:ascii="Arno Pro Caption" w:hAnsi="Arno Pro Caption" w:cs="Arno Pro Caption"/>
          <w:sz w:val="28"/>
          <w:szCs w:val="28"/>
        </w:rPr>
        <w:t xml:space="preserve"> </w:t>
      </w:r>
      <w:r w:rsidRPr="00387703">
        <w:rPr>
          <w:rFonts w:ascii="Arno Pro Caption" w:hAnsi="Arno Pro Caption" w:cs="Arno Pro Caption"/>
          <w:sz w:val="28"/>
          <w:szCs w:val="28"/>
        </w:rPr>
        <w:t>change.</w:t>
      </w:r>
    </w:p>
    <w:p w:rsidR="00016ABF" w:rsidRPr="00E51297" w:rsidRDefault="00016ABF" w:rsidP="00387703">
      <w:pPr>
        <w:autoSpaceDE w:val="0"/>
        <w:autoSpaceDN w:val="0"/>
        <w:adjustRightInd w:val="0"/>
        <w:jc w:val="both"/>
        <w:rPr>
          <w:rFonts w:ascii="Disney Simple" w:hAnsi="Disney Simple" w:cs="Disney Simple"/>
          <w:sz w:val="12"/>
          <w:szCs w:val="12"/>
          <w:u w:val="single"/>
        </w:rPr>
      </w:pPr>
    </w:p>
    <w:p w:rsidR="00016ABF" w:rsidRDefault="00016ABF" w:rsidP="00387703">
      <w:pPr>
        <w:autoSpaceDE w:val="0"/>
        <w:autoSpaceDN w:val="0"/>
        <w:adjustRightInd w:val="0"/>
        <w:jc w:val="both"/>
        <w:rPr>
          <w:rFonts w:ascii="Disney Simple" w:hAnsi="Disney Simple" w:cs="Disney Simple"/>
          <w:sz w:val="28"/>
          <w:szCs w:val="28"/>
        </w:rPr>
      </w:pPr>
      <w:r>
        <w:rPr>
          <w:rFonts w:ascii="Disney Simple" w:hAnsi="Disney Simple" w:cs="Disney Simple"/>
          <w:sz w:val="28"/>
          <w:szCs w:val="28"/>
          <w:u w:val="single"/>
        </w:rPr>
        <w:t>Changes Due to SLOW Processes</w:t>
      </w:r>
      <w:r>
        <w:rPr>
          <w:rFonts w:ascii="Disney Simple" w:hAnsi="Disney Simple" w:cs="Disney Simple"/>
          <w:sz w:val="28"/>
          <w:szCs w:val="28"/>
        </w:rPr>
        <w:t>:</w:t>
      </w:r>
    </w:p>
    <w:p w:rsidR="00016ABF" w:rsidRPr="00340865" w:rsidRDefault="00016ABF" w:rsidP="00387703">
      <w:pPr>
        <w:autoSpaceDE w:val="0"/>
        <w:autoSpaceDN w:val="0"/>
        <w:adjustRightInd w:val="0"/>
        <w:jc w:val="both"/>
        <w:rPr>
          <w:rFonts w:ascii="Disney Simple" w:hAnsi="Disney Simple" w:cs="Disney Simple"/>
          <w:sz w:val="12"/>
          <w:szCs w:val="12"/>
        </w:rPr>
      </w:pPr>
    </w:p>
    <w:p w:rsidR="00016ABF" w:rsidRPr="00387703" w:rsidRDefault="00016ABF" w:rsidP="00387703">
      <w:pPr>
        <w:autoSpaceDE w:val="0"/>
        <w:autoSpaceDN w:val="0"/>
        <w:adjustRightInd w:val="0"/>
        <w:ind w:firstLine="720"/>
        <w:rPr>
          <w:rFonts w:ascii="Arno Pro Caption" w:hAnsi="Arno Pro Caption" w:cs="Arno Pro Caption"/>
          <w:sz w:val="28"/>
          <w:szCs w:val="28"/>
        </w:rPr>
      </w:pPr>
      <w:r w:rsidRPr="00387703">
        <w:rPr>
          <w:rFonts w:ascii="Arno Pro Caption" w:hAnsi="Arno Pro Caption" w:cs="Arno Pro Caption"/>
          <w:b/>
          <w:bCs/>
          <w:i/>
          <w:iCs/>
          <w:sz w:val="28"/>
          <w:szCs w:val="28"/>
          <w:u w:val="single"/>
        </w:rPr>
        <w:t>Weathering</w:t>
      </w:r>
      <w:r w:rsidRPr="00387703">
        <w:rPr>
          <w:rFonts w:ascii="Arno Pro Caption" w:hAnsi="Arno Pro Caption" w:cs="Arno Pro Caption"/>
          <w:i/>
          <w:iCs/>
          <w:sz w:val="28"/>
          <w:szCs w:val="28"/>
        </w:rPr>
        <w:t xml:space="preserve"> </w:t>
      </w:r>
      <w:r>
        <w:rPr>
          <w:rFonts w:ascii="Arno Pro Caption" w:hAnsi="Arno Pro Caption" w:cs="Arno Pro Caption"/>
          <w:sz w:val="28"/>
          <w:szCs w:val="28"/>
        </w:rPr>
        <w:t>is w</w:t>
      </w:r>
      <w:r w:rsidRPr="00387703">
        <w:rPr>
          <w:rFonts w:ascii="Arno Pro Caption" w:hAnsi="Arno Pro Caption" w:cs="Arno Pro Caption"/>
          <w:sz w:val="28"/>
          <w:szCs w:val="28"/>
        </w:rPr>
        <w:t>hen weathering is occurring, Earth materials, for example rocks are</w:t>
      </w:r>
      <w:r>
        <w:rPr>
          <w:rFonts w:ascii="Arno Pro Caption" w:hAnsi="Arno Pro Caption" w:cs="Arno Pro Caption"/>
          <w:sz w:val="28"/>
          <w:szCs w:val="28"/>
        </w:rPr>
        <w:t xml:space="preserve"> </w:t>
      </w:r>
      <w:r w:rsidRPr="00387703">
        <w:rPr>
          <w:rFonts w:ascii="Arno Pro Caption" w:hAnsi="Arno Pro Caption" w:cs="Arno Pro Caption"/>
          <w:sz w:val="28"/>
          <w:szCs w:val="28"/>
        </w:rPr>
        <w:t xml:space="preserve">being broken apart. </w:t>
      </w:r>
      <w:r>
        <w:rPr>
          <w:rFonts w:ascii="Arno Pro Caption" w:hAnsi="Arno Pro Caption" w:cs="Arno Pro Caption"/>
          <w:sz w:val="28"/>
          <w:szCs w:val="28"/>
        </w:rPr>
        <w:t xml:space="preserve"> </w:t>
      </w:r>
      <w:r w:rsidRPr="00387703">
        <w:rPr>
          <w:rFonts w:ascii="Arno Pro Caption" w:hAnsi="Arno Pro Caption" w:cs="Arno Pro Caption"/>
          <w:sz w:val="28"/>
          <w:szCs w:val="28"/>
        </w:rPr>
        <w:t>Little or big cracks in the rock are evidence that</w:t>
      </w:r>
      <w:r>
        <w:rPr>
          <w:rFonts w:ascii="Arno Pro Caption" w:hAnsi="Arno Pro Caption" w:cs="Arno Pro Caption"/>
          <w:sz w:val="28"/>
          <w:szCs w:val="28"/>
        </w:rPr>
        <w:t xml:space="preserve"> </w:t>
      </w:r>
      <w:r w:rsidRPr="00387703">
        <w:rPr>
          <w:rFonts w:ascii="Arno Pro Caption" w:hAnsi="Arno Pro Caption" w:cs="Arno Pro Caption"/>
          <w:sz w:val="28"/>
          <w:szCs w:val="28"/>
        </w:rPr>
        <w:t>weathering is taking place.</w:t>
      </w:r>
      <w:r>
        <w:rPr>
          <w:rFonts w:ascii="Arno Pro Caption" w:hAnsi="Arno Pro Caption" w:cs="Arno Pro Caption"/>
          <w:sz w:val="28"/>
          <w:szCs w:val="28"/>
        </w:rPr>
        <w:t xml:space="preserve">  </w:t>
      </w:r>
      <w:r w:rsidRPr="00387703">
        <w:rPr>
          <w:rFonts w:ascii="Arno Pro Caption" w:hAnsi="Arno Pro Caption" w:cs="Arno Pro Caption"/>
          <w:b/>
          <w:bCs/>
          <w:i/>
          <w:iCs/>
          <w:sz w:val="28"/>
          <w:szCs w:val="28"/>
          <w:u w:val="single"/>
        </w:rPr>
        <w:t>Erosion</w:t>
      </w:r>
      <w:r w:rsidRPr="00387703">
        <w:rPr>
          <w:rFonts w:ascii="Arno Pro Caption" w:hAnsi="Arno Pro Caption" w:cs="Arno Pro Caption"/>
          <w:i/>
          <w:iCs/>
          <w:sz w:val="28"/>
          <w:szCs w:val="28"/>
        </w:rPr>
        <w:t xml:space="preserve"> </w:t>
      </w:r>
      <w:r>
        <w:rPr>
          <w:rFonts w:ascii="Arno Pro Caption" w:hAnsi="Arno Pro Caption" w:cs="Arno Pro Caption"/>
          <w:sz w:val="28"/>
          <w:szCs w:val="28"/>
        </w:rPr>
        <w:t>is w</w:t>
      </w:r>
      <w:r w:rsidRPr="00387703">
        <w:rPr>
          <w:rFonts w:ascii="Arno Pro Caption" w:hAnsi="Arno Pro Caption" w:cs="Arno Pro Caption"/>
          <w:sz w:val="28"/>
          <w:szCs w:val="28"/>
        </w:rPr>
        <w:t>hen erosion is occurring, Earth materials, like rock, sand, and soil, are</w:t>
      </w:r>
    </w:p>
    <w:p w:rsidR="00016ABF" w:rsidRPr="00387703" w:rsidRDefault="00016ABF" w:rsidP="00387703">
      <w:pPr>
        <w:autoSpaceDE w:val="0"/>
        <w:autoSpaceDN w:val="0"/>
        <w:adjustRightInd w:val="0"/>
        <w:rPr>
          <w:rFonts w:ascii="Arno Pro Caption" w:hAnsi="Arno Pro Caption" w:cs="Arno Pro Caption"/>
          <w:sz w:val="28"/>
          <w:szCs w:val="28"/>
        </w:rPr>
      </w:pPr>
      <w:r w:rsidRPr="00387703">
        <w:rPr>
          <w:rFonts w:ascii="Arno Pro Caption" w:hAnsi="Arno Pro Caption" w:cs="Arno Pro Caption"/>
          <w:sz w:val="28"/>
          <w:szCs w:val="28"/>
        </w:rPr>
        <w:t xml:space="preserve">being carried away from their original location. </w:t>
      </w:r>
      <w:r>
        <w:rPr>
          <w:rFonts w:ascii="Arno Pro Caption" w:hAnsi="Arno Pro Caption" w:cs="Arno Pro Caption"/>
          <w:sz w:val="28"/>
          <w:szCs w:val="28"/>
        </w:rPr>
        <w:t xml:space="preserve"> </w:t>
      </w:r>
      <w:r w:rsidRPr="00387703">
        <w:rPr>
          <w:rFonts w:ascii="Arno Pro Caption" w:hAnsi="Arno Pro Caption" w:cs="Arno Pro Caption"/>
          <w:sz w:val="28"/>
          <w:szCs w:val="28"/>
        </w:rPr>
        <w:t>Water and wind are often</w:t>
      </w:r>
      <w:r>
        <w:rPr>
          <w:rFonts w:ascii="Arno Pro Caption" w:hAnsi="Arno Pro Caption" w:cs="Arno Pro Caption"/>
          <w:sz w:val="28"/>
          <w:szCs w:val="28"/>
        </w:rPr>
        <w:t xml:space="preserve"> </w:t>
      </w:r>
      <w:r w:rsidRPr="00387703">
        <w:rPr>
          <w:rFonts w:ascii="Arno Pro Caption" w:hAnsi="Arno Pro Caption" w:cs="Arno Pro Caption"/>
          <w:sz w:val="28"/>
          <w:szCs w:val="28"/>
        </w:rPr>
        <w:t>the causes for erosion.</w:t>
      </w:r>
      <w:r>
        <w:rPr>
          <w:rFonts w:ascii="Arno Pro Caption" w:hAnsi="Arno Pro Caption" w:cs="Arno Pro Caption"/>
          <w:sz w:val="28"/>
          <w:szCs w:val="28"/>
        </w:rPr>
        <w:t xml:space="preserve">  </w:t>
      </w:r>
      <w:r w:rsidRPr="00387703">
        <w:rPr>
          <w:rFonts w:ascii="Arno Pro Caption" w:hAnsi="Arno Pro Caption" w:cs="Arno Pro Caption"/>
          <w:b/>
          <w:bCs/>
          <w:i/>
          <w:iCs/>
          <w:sz w:val="28"/>
          <w:szCs w:val="28"/>
          <w:u w:val="single"/>
        </w:rPr>
        <w:t>Deposition</w:t>
      </w:r>
      <w:r w:rsidRPr="00387703">
        <w:rPr>
          <w:rFonts w:ascii="Arno Pro Caption" w:hAnsi="Arno Pro Caption" w:cs="Arno Pro Caption"/>
          <w:i/>
          <w:iCs/>
          <w:sz w:val="28"/>
          <w:szCs w:val="28"/>
        </w:rPr>
        <w:t xml:space="preserve"> </w:t>
      </w:r>
      <w:r w:rsidRPr="00387703">
        <w:rPr>
          <w:rFonts w:ascii="Arno Pro Caption" w:hAnsi="Arno Pro Caption" w:cs="Arno Pro Caption"/>
          <w:sz w:val="28"/>
          <w:szCs w:val="28"/>
        </w:rPr>
        <w:t>When deposition is occurring, Earth materials that have been eroded are</w:t>
      </w:r>
    </w:p>
    <w:p w:rsidR="00016ABF" w:rsidRPr="00387703" w:rsidRDefault="00016ABF" w:rsidP="00387703">
      <w:pPr>
        <w:autoSpaceDE w:val="0"/>
        <w:autoSpaceDN w:val="0"/>
        <w:adjustRightInd w:val="0"/>
        <w:rPr>
          <w:rFonts w:ascii="Arno Pro Caption" w:hAnsi="Arno Pro Caption" w:cs="Arno Pro Caption"/>
          <w:sz w:val="28"/>
          <w:szCs w:val="28"/>
        </w:rPr>
      </w:pPr>
      <w:r w:rsidRPr="00387703">
        <w:rPr>
          <w:rFonts w:ascii="Arno Pro Caption" w:hAnsi="Arno Pro Caption" w:cs="Arno Pro Caption"/>
          <w:sz w:val="28"/>
          <w:szCs w:val="28"/>
        </w:rPr>
        <w:t xml:space="preserve">put in a new location. </w:t>
      </w:r>
      <w:r>
        <w:rPr>
          <w:rFonts w:ascii="Arno Pro Caption" w:hAnsi="Arno Pro Caption" w:cs="Arno Pro Caption"/>
          <w:sz w:val="28"/>
          <w:szCs w:val="28"/>
        </w:rPr>
        <w:t xml:space="preserve"> </w:t>
      </w:r>
      <w:r w:rsidRPr="00387703">
        <w:rPr>
          <w:rFonts w:ascii="Arno Pro Caption" w:hAnsi="Arno Pro Caption" w:cs="Arno Pro Caption"/>
          <w:sz w:val="28"/>
          <w:szCs w:val="28"/>
        </w:rPr>
        <w:t>When the wind stops blowing, sand and soil may be</w:t>
      </w:r>
      <w:r>
        <w:rPr>
          <w:rFonts w:ascii="Arno Pro Caption" w:hAnsi="Arno Pro Caption" w:cs="Arno Pro Caption"/>
          <w:sz w:val="28"/>
          <w:szCs w:val="28"/>
        </w:rPr>
        <w:t xml:space="preserve"> </w:t>
      </w:r>
      <w:r w:rsidRPr="00387703">
        <w:rPr>
          <w:rFonts w:ascii="Arno Pro Caption" w:hAnsi="Arno Pro Caption" w:cs="Arno Pro Caption"/>
          <w:sz w:val="28"/>
          <w:szCs w:val="28"/>
        </w:rPr>
        <w:t xml:space="preserve">put down in piles as large as dunes. </w:t>
      </w:r>
      <w:r>
        <w:rPr>
          <w:rFonts w:ascii="Arno Pro Caption" w:hAnsi="Arno Pro Caption" w:cs="Arno Pro Caption"/>
          <w:sz w:val="28"/>
          <w:szCs w:val="28"/>
        </w:rPr>
        <w:t xml:space="preserve"> </w:t>
      </w:r>
      <w:r w:rsidRPr="00387703">
        <w:rPr>
          <w:rFonts w:ascii="Arno Pro Caption" w:hAnsi="Arno Pro Caption" w:cs="Arno Pro Caption"/>
          <w:sz w:val="28"/>
          <w:szCs w:val="28"/>
        </w:rPr>
        <w:t>Water may deposit its material at the</w:t>
      </w:r>
      <w:r>
        <w:rPr>
          <w:rFonts w:ascii="Arno Pro Caption" w:hAnsi="Arno Pro Caption" w:cs="Arno Pro Caption"/>
          <w:sz w:val="28"/>
          <w:szCs w:val="28"/>
        </w:rPr>
        <w:t xml:space="preserve"> </w:t>
      </w:r>
      <w:r w:rsidRPr="00387703">
        <w:rPr>
          <w:rFonts w:ascii="Arno Pro Caption" w:hAnsi="Arno Pro Caption" w:cs="Arno Pro Caption"/>
          <w:sz w:val="28"/>
          <w:szCs w:val="28"/>
        </w:rPr>
        <w:t>end of a river and form a delta.</w:t>
      </w:r>
    </w:p>
    <w:p w:rsidR="00016ABF" w:rsidRPr="00F50C60" w:rsidRDefault="00016ABF" w:rsidP="000649DD">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Examples of WEATHERING</w:t>
      </w:r>
    </w:p>
    <w:p w:rsidR="00016ABF" w:rsidRDefault="00016ABF" w:rsidP="000649DD">
      <w:pPr>
        <w:autoSpaceDE w:val="0"/>
        <w:autoSpaceDN w:val="0"/>
        <w:adjustRightInd w:val="0"/>
        <w:jc w:val="center"/>
        <w:rPr>
          <w:rFonts w:ascii="Arno Pro Caption" w:hAnsi="Arno Pro Caption" w:cs="Arno Pro Caption"/>
        </w:rPr>
      </w:pPr>
      <w:hyperlink r:id="rId17" w:history="1">
        <w:r w:rsidRPr="00B42828">
          <w:rPr>
            <w:rFonts w:ascii="Arial" w:hAnsi="Arial" w:cs="Arial"/>
            <w:noProof/>
            <w:color w:val="0044CC"/>
          </w:rPr>
          <w:pict>
            <v:shape id="Picture 1" o:spid="_x0000_i1038" type="#_x0000_t75" alt="http://ts1.mm.bing.net/images/thumbnail.aspx?q=4849868971248680&amp;id=f16855dacedd9ae5ccbd273739300dd0&amp;index=newexp&amp;url=http%3a%2f%2fwww.kidsgeo.com%2fimages%2fmechanical-weathering.jpg" href="http://www.bing.com/images/search?q=weathering+of+rocks&amp;view=detail&amp;id=59B8D74D9DD5A2B2C1C86995BD6DAC0C56DCE8D9&amp;first=0&amp;FORM=IDFRI" style="width:170.25pt;height:108pt;visibility:visible" o:button="t">
              <v:fill o:detectmouseclick="t"/>
              <v:imagedata r:id="rId18" o:title=""/>
            </v:shape>
          </w:pict>
        </w:r>
      </w:hyperlink>
      <w:r>
        <w:rPr>
          <w:rFonts w:ascii="Arno Pro Caption" w:hAnsi="Arno Pro Caption" w:cs="Arno Pro Caption"/>
        </w:rPr>
        <w:t xml:space="preserve">      </w:t>
      </w:r>
      <w:hyperlink r:id="rId19" w:history="1">
        <w:r w:rsidRPr="00B42828">
          <w:rPr>
            <w:rFonts w:ascii="Arial" w:hAnsi="Arial" w:cs="Arial"/>
            <w:noProof/>
            <w:color w:val="0044CC"/>
          </w:rPr>
          <w:pict>
            <v:shape id="_x0000_i1039" type="#_x0000_t75" alt="http://ts4.mm.bing.net/images/thumbnail.aspx?q=5048489729000571&amp;id=fd76357007ba6ef4fa5d41f95fcd1f65&amp;index=newexp&amp;url=http%3a%2f%2fs0.geograph.org.uk%2fphotos%2f07%2f15%2f071562_a27ff58b.jpg" href="http://www.bing.com/images/search?q=weathering+of+rocks&amp;view=detail&amp;id=3705210B8418DF05C239FF7B3EA438333981973A&amp;first=0&amp;FORM=IDFRI" style="width:86.25pt;height:114.75pt;visibility:visible" o:button="t">
              <v:fill o:detectmouseclick="t"/>
              <v:imagedata r:id="rId20" o:title=""/>
            </v:shape>
          </w:pict>
        </w:r>
      </w:hyperlink>
      <w:r>
        <w:rPr>
          <w:rFonts w:ascii="Arno Pro Caption" w:hAnsi="Arno Pro Caption" w:cs="Arno Pro Caption"/>
        </w:rPr>
        <w:t xml:space="preserve">      </w:t>
      </w:r>
      <w:hyperlink r:id="rId21" w:history="1">
        <w:r w:rsidRPr="00B42828">
          <w:rPr>
            <w:rFonts w:ascii="Arial" w:hAnsi="Arial" w:cs="Arial"/>
            <w:noProof/>
            <w:color w:val="0044CC"/>
          </w:rPr>
          <w:pict>
            <v:shape id="_x0000_i1040" type="#_x0000_t75" alt="http://ts2.mm.bing.net/images/thumbnail.aspx?q=4888433460707401&amp;id=afed1ea4f1d011f187607e6514ba08df&amp;index=newexp&amp;url=http%3a%2f%2f2.bp.blogspot.com%2f-Laluzpsy9JU%2fTWcmOCqcEhI%2fAAAAAAAAAA0%2fiHOz_ABFUH8%2fs1600%2fhydrolysis%252Bweathering.jpg" href="http://www.bing.com/images/search?q=weathering+of+rocks&amp;view=detail&amp;id=47E342BA254CB608E12EADD6188201CBDBC02D82&amp;first=0&amp;FORM=IDFRI" style="width:150.75pt;height:102.75pt;visibility:visible" o:button="t">
              <v:fill o:detectmouseclick="t"/>
              <v:imagedata r:id="rId22" o:title=""/>
            </v:shape>
          </w:pict>
        </w:r>
      </w:hyperlink>
    </w:p>
    <w:p w:rsidR="00016ABF" w:rsidRPr="00E51297" w:rsidRDefault="00016ABF" w:rsidP="00851495">
      <w:pPr>
        <w:autoSpaceDE w:val="0"/>
        <w:autoSpaceDN w:val="0"/>
        <w:adjustRightInd w:val="0"/>
        <w:spacing w:line="360" w:lineRule="auto"/>
        <w:rPr>
          <w:rFonts w:ascii="Arno Pro Smbd Caption" w:hAnsi="Arno Pro Smbd Caption" w:cs="Arno Pro Smbd Caption"/>
          <w:sz w:val="12"/>
          <w:szCs w:val="12"/>
        </w:rPr>
      </w:pPr>
    </w:p>
    <w:p w:rsidR="00016ABF" w:rsidRDefault="00016ABF" w:rsidP="00851495">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1. What occurs during the process of weathering? _____________________________</w:t>
      </w:r>
      <w:r>
        <w:rPr>
          <w:rFonts w:ascii="Arno Pro Smbd Caption" w:hAnsi="Arno Pro Smbd Caption" w:cs="Arno Pro Smbd Caption"/>
        </w:rPr>
        <w:t>_________</w:t>
      </w:r>
      <w:r w:rsidRPr="00F502CB">
        <w:rPr>
          <w:rFonts w:ascii="Arno Pro Smbd Caption" w:hAnsi="Arno Pro Smbd Caption" w:cs="Arno Pro Smbd Caption"/>
        </w:rPr>
        <w:t>______</w:t>
      </w:r>
    </w:p>
    <w:p w:rsidR="00016ABF" w:rsidRPr="00F502CB" w:rsidRDefault="00016ABF" w:rsidP="00851495">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______________________________________________________________________________________________________________________________________________________________</w:t>
      </w:r>
    </w:p>
    <w:p w:rsidR="00016ABF" w:rsidRDefault="00016ABF" w:rsidP="00851495">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 xml:space="preserve">2. What visible signs show that weathering is occurring in a </w:t>
      </w:r>
      <w:r>
        <w:rPr>
          <w:rFonts w:ascii="Arno Pro Smbd Caption" w:hAnsi="Arno Pro Smbd Caption" w:cs="Arno Pro Smbd Caption"/>
        </w:rPr>
        <w:t>rock? _________________________</w:t>
      </w:r>
      <w:r w:rsidRPr="00F502CB">
        <w:rPr>
          <w:rFonts w:ascii="Arno Pro Smbd Caption" w:hAnsi="Arno Pro Smbd Caption" w:cs="Arno Pro Smbd Caption"/>
        </w:rPr>
        <w:t>_______</w:t>
      </w:r>
    </w:p>
    <w:p w:rsidR="00016ABF" w:rsidRDefault="00016ABF" w:rsidP="00C5781D">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Examples of EROSION</w:t>
      </w:r>
    </w:p>
    <w:p w:rsidR="00016ABF" w:rsidRPr="00F50C60" w:rsidRDefault="00016ABF" w:rsidP="00C5781D">
      <w:pPr>
        <w:autoSpaceDE w:val="0"/>
        <w:autoSpaceDN w:val="0"/>
        <w:adjustRightInd w:val="0"/>
        <w:ind w:firstLine="720"/>
        <w:jc w:val="center"/>
        <w:rPr>
          <w:rFonts w:ascii="Arno Pro Caption" w:hAnsi="Arno Pro Caption" w:cs="Arno Pro Caption"/>
          <w:b/>
          <w:bCs/>
          <w:i/>
          <w:iCs/>
          <w:sz w:val="32"/>
          <w:szCs w:val="32"/>
          <w:u w:val="single"/>
        </w:rPr>
      </w:pPr>
      <w:hyperlink r:id="rId23" w:history="1">
        <w:r w:rsidRPr="00B42828">
          <w:rPr>
            <w:rFonts w:ascii="Arial" w:hAnsi="Arial" w:cs="Arial"/>
            <w:noProof/>
            <w:color w:val="0044CC"/>
          </w:rPr>
          <w:pict>
            <v:shape id="Picture 10" o:spid="_x0000_i1041" type="#_x0000_t75" alt="http://ts3.mm.bing.net/images/thumbnail.aspx?q=4865635781968774&amp;id=550bbcb5edeb1d306a02a13b82a5deed&amp;index=newexp&amp;url=http%3a%2f%2fupload.wikimedia.org%2fwikipedia%2fen%2f2%2f22%2fBank_erosion_5790.JPG" href="http://www.bing.com/images/search?q=erosion&amp;view=detail&amp;id=23EA69F207BD502C13A06C612CAAB9F54E89C09E&amp;first=0&amp;FORM=IDFRI" style="width:87.75pt;height:117pt;visibility:visible" o:button="t">
              <v:fill o:detectmouseclick="t"/>
              <v:imagedata r:id="rId24" o:title=""/>
            </v:shape>
          </w:pict>
        </w:r>
      </w:hyperlink>
      <w:r>
        <w:rPr>
          <w:rFonts w:ascii="Arno Pro Caption" w:hAnsi="Arno Pro Caption" w:cs="Arno Pro Caption"/>
          <w:b/>
          <w:bCs/>
          <w:i/>
          <w:iCs/>
          <w:sz w:val="32"/>
          <w:szCs w:val="32"/>
          <w:u w:val="single"/>
        </w:rPr>
        <w:t xml:space="preserve">      </w:t>
      </w:r>
      <w:hyperlink r:id="rId25" w:history="1">
        <w:r w:rsidRPr="00B42828">
          <w:rPr>
            <w:rFonts w:ascii="Arial" w:hAnsi="Arial" w:cs="Arial"/>
            <w:noProof/>
            <w:color w:val="0044CC"/>
          </w:rPr>
          <w:pict>
            <v:shape id="_x0000_i1042" type="#_x0000_t75" alt="http://ts4.mm.bing.net/images/thumbnail.aspx?q=4901301197211503&amp;id=d912cb78f5bb9d30ac350bc18c2294e2&amp;index=newexp&amp;url=http%3a%2f%2fstatic.newworldencyclopedia.org%2fthumb%2f7%2f7b%2fErosion.jpg%2f300px-Erosion.jpg" href="http://www.bing.com/images/search?q=erosion&amp;view=detail&amp;id=C4F5E3695DD55168CCB15FAF672C332A531F3732&amp;first=0&amp;FORM=IDFRI" style="width:78pt;height:118.5pt;visibility:visible" o:button="t">
              <v:fill o:detectmouseclick="t"/>
              <v:imagedata r:id="rId26" o:title=""/>
            </v:shape>
          </w:pict>
        </w:r>
      </w:hyperlink>
      <w:r>
        <w:rPr>
          <w:rFonts w:ascii="Arno Pro Caption" w:hAnsi="Arno Pro Caption" w:cs="Arno Pro Caption"/>
          <w:b/>
          <w:bCs/>
          <w:i/>
          <w:iCs/>
          <w:sz w:val="32"/>
          <w:szCs w:val="32"/>
          <w:u w:val="single"/>
        </w:rPr>
        <w:t xml:space="preserve">      </w:t>
      </w:r>
      <w:hyperlink r:id="rId27" w:history="1">
        <w:r w:rsidRPr="00B42828">
          <w:rPr>
            <w:rFonts w:ascii="Arial" w:hAnsi="Arial" w:cs="Arial"/>
            <w:noProof/>
            <w:color w:val="0044CC"/>
          </w:rPr>
          <w:pict>
            <v:shape id="_x0000_i1043" type="#_x0000_t75" alt="http://ts1.mm.bing.net/images/thumbnail.aspx?q=5005557231979044&amp;id=b5a661426fa5485158df5ad7ac194caa&amp;index=newexp&amp;url=http%3a%2f%2fwww.otsego.org%2fconservationdistrict%2fimages%2fErosion1.jpg" href="http://www.bing.com/images/search?q=erosion&amp;view=detail&amp;id=70C81D2C32ECC99DB4234AC59FAA60ED0A3FF4D4&amp;first=0&amp;FORM=IDFRI" style="width:164.25pt;height:118.5pt;visibility:visible" o:button="t">
              <v:fill o:detectmouseclick="t"/>
              <v:imagedata r:id="rId28" o:title=""/>
            </v:shape>
          </w:pict>
        </w:r>
      </w:hyperlink>
    </w:p>
    <w:p w:rsidR="00016ABF" w:rsidRPr="00D771A1" w:rsidRDefault="00016ABF" w:rsidP="007A2CEC">
      <w:pPr>
        <w:autoSpaceDE w:val="0"/>
        <w:autoSpaceDN w:val="0"/>
        <w:adjustRightInd w:val="0"/>
        <w:spacing w:line="360" w:lineRule="auto"/>
        <w:rPr>
          <w:rFonts w:ascii="Arno Pro Smbd Caption" w:hAnsi="Arno Pro Smbd Caption" w:cs="Arno Pro Smbd Caption"/>
          <w:sz w:val="12"/>
          <w:szCs w:val="12"/>
        </w:rPr>
      </w:pPr>
    </w:p>
    <w:p w:rsidR="00016ABF" w:rsidRDefault="00016ABF" w:rsidP="007A2CEC">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3. What occurs during the process of erosion? _____________________</w:t>
      </w:r>
      <w:r>
        <w:rPr>
          <w:rFonts w:ascii="Arno Pro Smbd Caption" w:hAnsi="Arno Pro Smbd Caption" w:cs="Arno Pro Smbd Caption"/>
        </w:rPr>
        <w:t>___________</w:t>
      </w:r>
      <w:r w:rsidRPr="00F502CB">
        <w:rPr>
          <w:rFonts w:ascii="Arno Pro Smbd Caption" w:hAnsi="Arno Pro Smbd Caption" w:cs="Arno Pro Smbd Caption"/>
        </w:rPr>
        <w:t>_______________</w:t>
      </w:r>
    </w:p>
    <w:p w:rsidR="00016ABF" w:rsidRPr="00F502CB" w:rsidRDefault="00016ABF" w:rsidP="007A2CEC">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______________________________________________________________________________________________________________________________________________________________</w:t>
      </w:r>
    </w:p>
    <w:p w:rsidR="00016ABF" w:rsidRDefault="00016ABF" w:rsidP="007A2CEC">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4. What are the two causes for erosion to occur? ___________________</w:t>
      </w:r>
      <w:r>
        <w:rPr>
          <w:rFonts w:ascii="Arno Pro Smbd Caption" w:hAnsi="Arno Pro Smbd Caption" w:cs="Arno Pro Smbd Caption"/>
        </w:rPr>
        <w:t>___ and _________________</w:t>
      </w:r>
      <w:r w:rsidRPr="00F502CB">
        <w:rPr>
          <w:rFonts w:ascii="Arno Pro Smbd Caption" w:hAnsi="Arno Pro Smbd Caption" w:cs="Arno Pro Smbd Caption"/>
        </w:rPr>
        <w:t>___</w:t>
      </w:r>
    </w:p>
    <w:p w:rsidR="00016ABF" w:rsidRDefault="00016ABF" w:rsidP="00851495">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Examples of DEPOSITION</w:t>
      </w:r>
    </w:p>
    <w:p w:rsidR="00016ABF" w:rsidRPr="00F502CB" w:rsidRDefault="00016ABF" w:rsidP="00B34A16">
      <w:pPr>
        <w:autoSpaceDE w:val="0"/>
        <w:autoSpaceDN w:val="0"/>
        <w:adjustRightInd w:val="0"/>
        <w:spacing w:line="360" w:lineRule="auto"/>
        <w:jc w:val="center"/>
        <w:rPr>
          <w:rFonts w:ascii="Arno Pro Smbd Caption" w:hAnsi="Arno Pro Smbd Caption" w:cs="Arno Pro Smbd Caption"/>
        </w:rPr>
      </w:pPr>
      <w:hyperlink r:id="rId29" w:history="1">
        <w:r w:rsidRPr="00B42828">
          <w:rPr>
            <w:rFonts w:ascii="Arial" w:hAnsi="Arial" w:cs="Arial"/>
            <w:noProof/>
            <w:color w:val="0044CC"/>
          </w:rPr>
          <w:pict>
            <v:shape id="Picture 19" o:spid="_x0000_i1044" type="#_x0000_t75" alt="http://ts3.mm.bing.net/images/thumbnail.aspx?q=4596865336412818&amp;id=b6534fc68a7cc6dea857bafec0d0996b&amp;index=newexp&amp;url=http%3a%2f%2fs0.geograph.org.uk%2fphotos%2f15%2f14%2f151475_9e303cd8.jpg" href="http://www.bing.com/images/search?q=deposition&amp;view=detail&amp;id=8A113A5865C3339ADC67FB6F33EFA6ED665D6EAC&amp;first=0&amp;FORM=IDFRI" style="width:155.25pt;height:116.25pt;visibility:visible" o:button="t">
              <v:fill o:detectmouseclick="t"/>
              <v:imagedata r:id="rId30" o:title=""/>
            </v:shape>
          </w:pict>
        </w:r>
      </w:hyperlink>
      <w:r>
        <w:rPr>
          <w:rFonts w:ascii="Arno Pro Smbd Caption" w:hAnsi="Arno Pro Smbd Caption" w:cs="Arno Pro Smbd Caption"/>
        </w:rPr>
        <w:t xml:space="preserve">      </w:t>
      </w:r>
      <w:hyperlink r:id="rId31" w:history="1">
        <w:r w:rsidRPr="00B42828">
          <w:rPr>
            <w:rFonts w:ascii="Arial" w:hAnsi="Arial" w:cs="Arial"/>
            <w:noProof/>
            <w:color w:val="0044CC"/>
          </w:rPr>
          <w:pict>
            <v:shape id="Picture 22" o:spid="_x0000_i1045" type="#_x0000_t75" alt="http://ts1.mm.bing.net/images/thumbnail.aspx?q=4506486331343500&amp;id=618f4174838268958c46ba0fa05a96eb&amp;index=newexp&amp;url=http%3a%2f%2fwww.iahrmedialibrary.net%2fdb%2fiii5%2ffoto%2fsediment_deposition_platte_river.jpg" href="http://www.bing.com/images/search?q=deposition&amp;view=detail&amp;id=2AC8AC08C3E1CA68864697058142E8862E09DCC1&amp;first=0&amp;FORM=IDFRI" style="width:76.5pt;height:117pt;visibility:visible" o:button="t">
              <v:fill o:detectmouseclick="t"/>
              <v:imagedata r:id="rId32" o:title=""/>
            </v:shape>
          </w:pict>
        </w:r>
      </w:hyperlink>
      <w:r>
        <w:rPr>
          <w:rFonts w:ascii="Arno Pro Smbd Caption" w:hAnsi="Arno Pro Smbd Caption" w:cs="Arno Pro Smbd Caption"/>
        </w:rPr>
        <w:t xml:space="preserve">     </w:t>
      </w:r>
      <w:hyperlink r:id="rId33" w:history="1">
        <w:r w:rsidRPr="00B42828">
          <w:rPr>
            <w:rFonts w:ascii="Arial" w:hAnsi="Arial" w:cs="Arial"/>
            <w:noProof/>
            <w:color w:val="0044CC"/>
          </w:rPr>
          <w:pict>
            <v:shape id="Picture 25" o:spid="_x0000_i1046" type="#_x0000_t75" alt="http://ts3.mm.bing.net/images/thumbnail.aspx?q=4646858743939850&amp;id=be81e71604ca968d1a2ffbb6e44dce68&amp;index=newexp&amp;url=http%3a%2f%2fwww.northcoastjournal.com%2f011603%2fcover0116-sediment.jpg" href="http://www.bing.com/images/search?q=deposition&amp;view=detail&amp;id=7488BEED98AE7DC85EE73E0721E41C56937E5F84&amp;first=0&amp;FORM=IDFRI" style="width:157.5pt;height:117.75pt;visibility:visible" o:button="t">
              <v:fill o:detectmouseclick="t"/>
              <v:imagedata r:id="rId34" o:title=""/>
            </v:shape>
          </w:pict>
        </w:r>
      </w:hyperlink>
    </w:p>
    <w:p w:rsidR="00016ABF" w:rsidRDefault="00016ABF" w:rsidP="007A2CEC">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5. What occurs during the process of deposition? _______________</w:t>
      </w:r>
      <w:r>
        <w:rPr>
          <w:rFonts w:ascii="Arno Pro Smbd Caption" w:hAnsi="Arno Pro Smbd Caption" w:cs="Arno Pro Smbd Caption"/>
        </w:rPr>
        <w:t>___</w:t>
      </w:r>
      <w:r w:rsidRPr="00F502CB">
        <w:rPr>
          <w:rFonts w:ascii="Arno Pro Smbd Caption" w:hAnsi="Arno Pro Smbd Caption" w:cs="Arno Pro Smbd Caption"/>
        </w:rPr>
        <w:t>__________________________</w:t>
      </w:r>
    </w:p>
    <w:p w:rsidR="00016ABF" w:rsidRPr="00F502CB" w:rsidRDefault="00016ABF" w:rsidP="007A2CEC">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______________________________________________________________________________________________________________________________________________________________</w:t>
      </w:r>
    </w:p>
    <w:p w:rsidR="00016ABF" w:rsidRPr="00F502CB" w:rsidRDefault="00016ABF" w:rsidP="007A2CEC">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7. What are the two causes for deposition to occur? ________________</w:t>
      </w:r>
      <w:r>
        <w:rPr>
          <w:rFonts w:ascii="Arno Pro Smbd Caption" w:hAnsi="Arno Pro Smbd Caption" w:cs="Arno Pro Smbd Caption"/>
        </w:rPr>
        <w:t>____ and __________________</w:t>
      </w:r>
      <w:r w:rsidRPr="00F502CB">
        <w:rPr>
          <w:rFonts w:ascii="Arno Pro Smbd Caption" w:hAnsi="Arno Pro Smbd Caption" w:cs="Arno Pro Smbd Caption"/>
        </w:rPr>
        <w:t>_</w:t>
      </w:r>
    </w:p>
    <w:p w:rsidR="00016ABF" w:rsidRPr="00F502CB" w:rsidRDefault="00016ABF" w:rsidP="007A2CEC">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8. What are some landforms that can be created due to the process of deposition? _____________________________________ or ___________________________________________</w:t>
      </w:r>
    </w:p>
    <w:p w:rsidR="00016ABF" w:rsidRPr="00F502CB" w:rsidRDefault="00016ABF" w:rsidP="007A2CEC">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9. Label correctly the processes of slow changes.</w:t>
      </w:r>
    </w:p>
    <w:p w:rsidR="00016ABF" w:rsidRDefault="00016ABF" w:rsidP="007A2CEC">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 xml:space="preserve">A)__________________:  A rock is slowly being broken apart while laying the valley floor. Cracks </w:t>
      </w:r>
    </w:p>
    <w:p w:rsidR="00016ABF" w:rsidRPr="00F502CB" w:rsidRDefault="00016ABF" w:rsidP="007A2CEC">
      <w:pPr>
        <w:autoSpaceDE w:val="0"/>
        <w:autoSpaceDN w:val="0"/>
        <w:adjustRightInd w:val="0"/>
        <w:spacing w:line="360" w:lineRule="auto"/>
        <w:ind w:left="720" w:firstLine="720"/>
        <w:rPr>
          <w:rFonts w:ascii="Arno Pro Smbd Caption" w:hAnsi="Arno Pro Smbd Caption" w:cs="Arno Pro Smbd Caption"/>
        </w:rPr>
      </w:pPr>
      <w:r w:rsidRPr="00F502CB">
        <w:rPr>
          <w:rFonts w:ascii="Arno Pro Smbd Caption" w:hAnsi="Arno Pro Smbd Caption" w:cs="Arno Pro Smbd Caption"/>
        </w:rPr>
        <w:t>are forming all throughout the rocks.</w:t>
      </w:r>
    </w:p>
    <w:p w:rsidR="00016ABF" w:rsidRDefault="00016ABF" w:rsidP="007A2CEC">
      <w:pPr>
        <w:autoSpaceDE w:val="0"/>
        <w:autoSpaceDN w:val="0"/>
        <w:adjustRightInd w:val="0"/>
        <w:spacing w:line="360" w:lineRule="auto"/>
        <w:ind w:firstLine="720"/>
        <w:rPr>
          <w:rFonts w:ascii="Arno Pro Smbd Caption" w:hAnsi="Arno Pro Smbd Caption" w:cs="Arno Pro Smbd Caption"/>
        </w:rPr>
      </w:pPr>
      <w:r w:rsidRPr="00F502CB">
        <w:rPr>
          <w:rFonts w:ascii="Arno Pro Smbd Caption" w:hAnsi="Arno Pro Smbd Caption" w:cs="Arno Pro Smbd Caption"/>
        </w:rPr>
        <w:t xml:space="preserve">B)__________________: The pieces of the rock are now being carried away from the valley floor </w:t>
      </w:r>
    </w:p>
    <w:p w:rsidR="00016ABF" w:rsidRPr="00F502CB" w:rsidRDefault="00016ABF" w:rsidP="007A2CEC">
      <w:pPr>
        <w:autoSpaceDE w:val="0"/>
        <w:autoSpaceDN w:val="0"/>
        <w:adjustRightInd w:val="0"/>
        <w:spacing w:line="360" w:lineRule="auto"/>
        <w:ind w:left="720" w:firstLine="720"/>
        <w:rPr>
          <w:rFonts w:ascii="Arno Pro Smbd Caption" w:hAnsi="Arno Pro Smbd Caption" w:cs="Arno Pro Smbd Caption"/>
        </w:rPr>
      </w:pPr>
      <w:r w:rsidRPr="00F502CB">
        <w:rPr>
          <w:rFonts w:ascii="Arno Pro Smbd Caption" w:hAnsi="Arno Pro Smbd Caption" w:cs="Arno Pro Smbd Caption"/>
        </w:rPr>
        <w:t>by both the river and the wind.</w:t>
      </w:r>
    </w:p>
    <w:p w:rsidR="00016ABF" w:rsidRDefault="00016ABF" w:rsidP="007A2CEC">
      <w:pPr>
        <w:autoSpaceDE w:val="0"/>
        <w:autoSpaceDN w:val="0"/>
        <w:adjustRightInd w:val="0"/>
        <w:spacing w:line="360" w:lineRule="auto"/>
        <w:ind w:firstLine="720"/>
        <w:rPr>
          <w:rFonts w:ascii="Arno Pro Smbd Caption" w:hAnsi="Arno Pro Smbd Caption" w:cs="Arno Pro Smbd Caption"/>
        </w:rPr>
      </w:pPr>
      <w:r w:rsidRPr="00F502CB">
        <w:rPr>
          <w:rFonts w:ascii="Arno Pro Smbd Caption" w:hAnsi="Arno Pro Smbd Caption" w:cs="Arno Pro Smbd Caption"/>
        </w:rPr>
        <w:t xml:space="preserve">C)__________________: The eroded pieces of the rock have been placed within parts of the river </w:t>
      </w:r>
    </w:p>
    <w:p w:rsidR="00016ABF" w:rsidRDefault="00016ABF" w:rsidP="007A2CEC">
      <w:pPr>
        <w:autoSpaceDE w:val="0"/>
        <w:autoSpaceDN w:val="0"/>
        <w:adjustRightInd w:val="0"/>
        <w:spacing w:line="360" w:lineRule="auto"/>
        <w:ind w:left="1440"/>
        <w:rPr>
          <w:rFonts w:ascii="Arno Pro Smbd Caption" w:hAnsi="Arno Pro Smbd Caption" w:cs="Arno Pro Smbd Caption"/>
        </w:rPr>
      </w:pPr>
      <w:r w:rsidRPr="00F502CB">
        <w:rPr>
          <w:rFonts w:ascii="Arno Pro Smbd Caption" w:hAnsi="Arno Pro Smbd Caption" w:cs="Arno Pro Smbd Caption"/>
        </w:rPr>
        <w:t xml:space="preserve">adding to the delta and parts of it have been blown and are now settling in a different part adding to the mountain.  </w:t>
      </w:r>
    </w:p>
    <w:p w:rsidR="00016ABF" w:rsidRDefault="00016ABF" w:rsidP="00C15873">
      <w:pPr>
        <w:autoSpaceDE w:val="0"/>
        <w:autoSpaceDN w:val="0"/>
        <w:adjustRightInd w:val="0"/>
        <w:spacing w:line="360" w:lineRule="auto"/>
        <w:rPr>
          <w:rFonts w:ascii="Arno Pro Smbd Caption" w:hAnsi="Arno Pro Smbd Caption" w:cs="Arno Pro Smbd Caption"/>
        </w:rPr>
      </w:pPr>
    </w:p>
    <w:p w:rsidR="00016ABF" w:rsidRDefault="00016ABF" w:rsidP="00AF73E1">
      <w:pPr>
        <w:autoSpaceDE w:val="0"/>
        <w:autoSpaceDN w:val="0"/>
        <w:adjustRightInd w:val="0"/>
        <w:jc w:val="both"/>
        <w:rPr>
          <w:rFonts w:ascii="Disney Simple" w:hAnsi="Disney Simple" w:cs="Disney Simple"/>
          <w:sz w:val="28"/>
          <w:szCs w:val="28"/>
        </w:rPr>
      </w:pPr>
      <w:r>
        <w:rPr>
          <w:rFonts w:ascii="Disney Simple" w:hAnsi="Disney Simple" w:cs="Disney Simple"/>
          <w:sz w:val="28"/>
          <w:szCs w:val="28"/>
          <w:u w:val="single"/>
        </w:rPr>
        <w:t>Changes Due to RAPID Processes</w:t>
      </w:r>
      <w:r>
        <w:rPr>
          <w:rFonts w:ascii="Disney Simple" w:hAnsi="Disney Simple" w:cs="Disney Simple"/>
          <w:sz w:val="28"/>
          <w:szCs w:val="28"/>
        </w:rPr>
        <w:t>:</w:t>
      </w:r>
    </w:p>
    <w:p w:rsidR="00016ABF" w:rsidRPr="00340865" w:rsidRDefault="00016ABF" w:rsidP="00AF73E1">
      <w:pPr>
        <w:autoSpaceDE w:val="0"/>
        <w:autoSpaceDN w:val="0"/>
        <w:adjustRightInd w:val="0"/>
        <w:jc w:val="both"/>
        <w:rPr>
          <w:rFonts w:ascii="Disney Simple" w:hAnsi="Disney Simple" w:cs="Disney Simple"/>
          <w:sz w:val="12"/>
          <w:szCs w:val="12"/>
        </w:rPr>
      </w:pPr>
    </w:p>
    <w:p w:rsidR="00016ABF" w:rsidRPr="005C5E64" w:rsidRDefault="00016ABF" w:rsidP="005C5E64">
      <w:pPr>
        <w:autoSpaceDE w:val="0"/>
        <w:autoSpaceDN w:val="0"/>
        <w:adjustRightInd w:val="0"/>
        <w:rPr>
          <w:rFonts w:ascii="Arno Pro Caption" w:hAnsi="Arno Pro Caption" w:cs="Arno Pro Caption"/>
          <w:sz w:val="28"/>
          <w:szCs w:val="28"/>
        </w:rPr>
      </w:pPr>
      <w:r>
        <w:rPr>
          <w:rFonts w:ascii="Arno Pro Caption" w:hAnsi="Arno Pro Caption" w:cs="Arno Pro Caption"/>
          <w:sz w:val="28"/>
          <w:szCs w:val="28"/>
        </w:rPr>
        <w:t xml:space="preserve">When </w:t>
      </w:r>
      <w:r w:rsidRPr="001E2B26">
        <w:rPr>
          <w:rFonts w:ascii="Arno Pro Caption" w:hAnsi="Arno Pro Caption" w:cs="Arno Pro Caption"/>
          <w:b/>
          <w:bCs/>
          <w:i/>
          <w:iCs/>
          <w:sz w:val="28"/>
          <w:szCs w:val="28"/>
          <w:u w:val="single"/>
        </w:rPr>
        <w:t>Landslides</w:t>
      </w:r>
      <w:r w:rsidRPr="00C959C5">
        <w:rPr>
          <w:rFonts w:ascii="Arno Pro Caption" w:hAnsi="Arno Pro Caption" w:cs="Arno Pro Caption"/>
          <w:i/>
          <w:iCs/>
          <w:sz w:val="28"/>
          <w:szCs w:val="28"/>
        </w:rPr>
        <w:t xml:space="preserve"> </w:t>
      </w:r>
      <w:r w:rsidRPr="00C959C5">
        <w:rPr>
          <w:rFonts w:ascii="Arno Pro Caption" w:hAnsi="Arno Pro Caption" w:cs="Arno Pro Caption"/>
          <w:sz w:val="28"/>
          <w:szCs w:val="28"/>
        </w:rPr>
        <w:t>occur, Earth materials, like rock, sand, and soil,</w:t>
      </w:r>
      <w:r>
        <w:rPr>
          <w:rFonts w:ascii="Arno Pro Caption" w:hAnsi="Arno Pro Caption" w:cs="Arno Pro Caption"/>
          <w:sz w:val="28"/>
          <w:szCs w:val="28"/>
        </w:rPr>
        <w:t xml:space="preserve"> </w:t>
      </w:r>
      <w:r w:rsidRPr="00C959C5">
        <w:rPr>
          <w:rFonts w:ascii="Arno Pro Caption" w:hAnsi="Arno Pro Caption" w:cs="Arno Pro Caption"/>
          <w:sz w:val="28"/>
          <w:szCs w:val="28"/>
        </w:rPr>
        <w:t xml:space="preserve">on the side of a slope or cliff drop down to a lower location. </w:t>
      </w:r>
      <w:r>
        <w:rPr>
          <w:rFonts w:ascii="Arno Pro Caption" w:hAnsi="Arno Pro Caption" w:cs="Arno Pro Caption"/>
          <w:sz w:val="28"/>
          <w:szCs w:val="28"/>
        </w:rPr>
        <w:t xml:space="preserve"> </w:t>
      </w:r>
      <w:r w:rsidRPr="00C959C5">
        <w:rPr>
          <w:rFonts w:ascii="Arno Pro Caption" w:hAnsi="Arno Pro Caption" w:cs="Arno Pro Caption"/>
          <w:sz w:val="28"/>
          <w:szCs w:val="28"/>
        </w:rPr>
        <w:t>Water</w:t>
      </w:r>
      <w:r>
        <w:rPr>
          <w:rFonts w:ascii="Arno Pro Caption" w:hAnsi="Arno Pro Caption" w:cs="Arno Pro Caption"/>
          <w:sz w:val="28"/>
          <w:szCs w:val="28"/>
        </w:rPr>
        <w:t xml:space="preserve"> </w:t>
      </w:r>
      <w:r w:rsidRPr="00C959C5">
        <w:rPr>
          <w:rFonts w:ascii="Arno Pro Caption" w:hAnsi="Arno Pro Caption" w:cs="Arno Pro Caption"/>
          <w:sz w:val="28"/>
          <w:szCs w:val="28"/>
        </w:rPr>
        <w:t xml:space="preserve">soaking into the ground often makes this </w:t>
      </w:r>
      <w:r>
        <w:rPr>
          <w:rFonts w:ascii="Arno Pro Caption" w:hAnsi="Arno Pro Caption" w:cs="Arno Pro Caption"/>
          <w:sz w:val="28"/>
          <w:szCs w:val="28"/>
        </w:rPr>
        <w:t>h</w:t>
      </w:r>
      <w:r w:rsidRPr="00C959C5">
        <w:rPr>
          <w:rFonts w:ascii="Arno Pro Caption" w:hAnsi="Arno Pro Caption" w:cs="Arno Pro Caption"/>
          <w:sz w:val="28"/>
          <w:szCs w:val="28"/>
        </w:rPr>
        <w:t>appen.</w:t>
      </w:r>
      <w:r>
        <w:rPr>
          <w:rFonts w:ascii="Arno Pro Caption" w:hAnsi="Arno Pro Caption" w:cs="Arno Pro Caption"/>
          <w:sz w:val="28"/>
          <w:szCs w:val="28"/>
        </w:rPr>
        <w:t xml:space="preserve">  When </w:t>
      </w:r>
      <w:r w:rsidRPr="001E2B26">
        <w:rPr>
          <w:rFonts w:ascii="Arno Pro Caption" w:hAnsi="Arno Pro Caption" w:cs="Arno Pro Caption"/>
          <w:b/>
          <w:bCs/>
          <w:i/>
          <w:iCs/>
          <w:sz w:val="28"/>
          <w:szCs w:val="28"/>
          <w:u w:val="single"/>
        </w:rPr>
        <w:t>Volcanic Eruptions</w:t>
      </w:r>
      <w:r w:rsidRPr="00C959C5">
        <w:rPr>
          <w:rFonts w:ascii="Arno Pro Caption" w:hAnsi="Arno Pro Caption" w:cs="Arno Pro Caption"/>
          <w:i/>
          <w:iCs/>
          <w:sz w:val="28"/>
          <w:szCs w:val="28"/>
        </w:rPr>
        <w:t xml:space="preserve"> </w:t>
      </w:r>
      <w:r>
        <w:rPr>
          <w:rFonts w:ascii="Arno Pro Caption" w:hAnsi="Arno Pro Caption" w:cs="Arno Pro Caption"/>
          <w:sz w:val="28"/>
          <w:szCs w:val="28"/>
        </w:rPr>
        <w:t>occur</w:t>
      </w:r>
      <w:r w:rsidRPr="00C959C5">
        <w:rPr>
          <w:rFonts w:ascii="Arno Pro Caption" w:hAnsi="Arno Pro Caption" w:cs="Arno Pro Caption"/>
          <w:sz w:val="28"/>
          <w:szCs w:val="28"/>
        </w:rPr>
        <w:t xml:space="preserve">, Earth material called </w:t>
      </w:r>
      <w:r w:rsidRPr="00C959C5">
        <w:rPr>
          <w:rFonts w:ascii="Arno Pro Caption" w:hAnsi="Arno Pro Caption" w:cs="Arno Pro Caption"/>
          <w:i/>
          <w:iCs/>
          <w:sz w:val="28"/>
          <w:szCs w:val="28"/>
        </w:rPr>
        <w:t xml:space="preserve">lava </w:t>
      </w:r>
      <w:r w:rsidRPr="00C959C5">
        <w:rPr>
          <w:rFonts w:ascii="Arno Pro Caption" w:hAnsi="Arno Pro Caption" w:cs="Arno Pro Caption"/>
          <w:sz w:val="28"/>
          <w:szCs w:val="28"/>
        </w:rPr>
        <w:t>comes</w:t>
      </w:r>
      <w:r>
        <w:rPr>
          <w:rFonts w:ascii="Arno Pro Caption" w:hAnsi="Arno Pro Caption" w:cs="Arno Pro Caption"/>
          <w:sz w:val="28"/>
          <w:szCs w:val="28"/>
        </w:rPr>
        <w:t xml:space="preserve"> </w:t>
      </w:r>
      <w:r w:rsidRPr="00C959C5">
        <w:rPr>
          <w:rFonts w:ascii="Arno Pro Caption" w:hAnsi="Arno Pro Caption" w:cs="Arno Pro Caption"/>
          <w:sz w:val="28"/>
          <w:szCs w:val="28"/>
        </w:rPr>
        <w:t>out of the volcano flows down the side of the volcanic mountain (or is sent</w:t>
      </w:r>
      <w:r>
        <w:rPr>
          <w:rFonts w:ascii="Arno Pro Caption" w:hAnsi="Arno Pro Caption" w:cs="Arno Pro Caption"/>
          <w:sz w:val="28"/>
          <w:szCs w:val="28"/>
        </w:rPr>
        <w:t xml:space="preserve"> </w:t>
      </w:r>
      <w:r w:rsidRPr="00C959C5">
        <w:rPr>
          <w:rFonts w:ascii="Arno Pro Caption" w:hAnsi="Arno Pro Caption" w:cs="Arno Pro Caption"/>
          <w:sz w:val="28"/>
          <w:szCs w:val="28"/>
        </w:rPr>
        <w:t>up into the air and lands nearby) where it hardens.</w:t>
      </w:r>
      <w:r>
        <w:rPr>
          <w:rFonts w:ascii="Arno Pro Caption" w:hAnsi="Arno Pro Caption" w:cs="Arno Pro Caption"/>
          <w:sz w:val="28"/>
          <w:szCs w:val="28"/>
        </w:rPr>
        <w:t xml:space="preserve"> </w:t>
      </w:r>
      <w:r w:rsidRPr="00C959C5">
        <w:rPr>
          <w:rFonts w:ascii="Arno Pro Caption" w:hAnsi="Arno Pro Caption" w:cs="Arno Pro Caption"/>
          <w:sz w:val="28"/>
          <w:szCs w:val="28"/>
        </w:rPr>
        <w:t xml:space="preserve"> The hardened volcanic</w:t>
      </w:r>
      <w:r>
        <w:rPr>
          <w:rFonts w:ascii="Arno Pro Caption" w:hAnsi="Arno Pro Caption" w:cs="Arno Pro Caption"/>
          <w:sz w:val="28"/>
          <w:szCs w:val="28"/>
        </w:rPr>
        <w:t xml:space="preserve"> </w:t>
      </w:r>
      <w:r w:rsidRPr="00C959C5">
        <w:rPr>
          <w:rFonts w:ascii="Arno Pro Caption" w:hAnsi="Arno Pro Caption" w:cs="Arno Pro Caption"/>
          <w:sz w:val="28"/>
          <w:szCs w:val="28"/>
        </w:rPr>
        <w:t>rock forms new Earth material and often makes the volcanic mountain</w:t>
      </w:r>
      <w:r>
        <w:rPr>
          <w:rFonts w:ascii="Arno Pro Caption" w:hAnsi="Arno Pro Caption" w:cs="Arno Pro Caption"/>
          <w:sz w:val="28"/>
          <w:szCs w:val="28"/>
        </w:rPr>
        <w:t xml:space="preserve"> </w:t>
      </w:r>
      <w:r w:rsidRPr="00C959C5">
        <w:rPr>
          <w:rFonts w:ascii="Arno Pro Caption" w:hAnsi="Arno Pro Caption" w:cs="Arno Pro Caption"/>
          <w:sz w:val="28"/>
          <w:szCs w:val="28"/>
        </w:rPr>
        <w:t>larger.</w:t>
      </w:r>
      <w:r>
        <w:rPr>
          <w:rFonts w:ascii="Arno Pro Caption" w:hAnsi="Arno Pro Caption" w:cs="Arno Pro Caption"/>
          <w:sz w:val="28"/>
          <w:szCs w:val="28"/>
        </w:rPr>
        <w:t xml:space="preserve">  When </w:t>
      </w:r>
      <w:r w:rsidRPr="001E2B26">
        <w:rPr>
          <w:rFonts w:ascii="Arno Pro Caption" w:hAnsi="Arno Pro Caption" w:cs="Arno Pro Caption"/>
          <w:b/>
          <w:bCs/>
          <w:i/>
          <w:iCs/>
          <w:sz w:val="28"/>
          <w:szCs w:val="28"/>
          <w:u w:val="single"/>
        </w:rPr>
        <w:t>Floods</w:t>
      </w:r>
      <w:r w:rsidRPr="00C959C5">
        <w:rPr>
          <w:rFonts w:ascii="Arno Pro Caption" w:hAnsi="Arno Pro Caption" w:cs="Arno Pro Caption"/>
          <w:i/>
          <w:iCs/>
          <w:sz w:val="28"/>
          <w:szCs w:val="28"/>
        </w:rPr>
        <w:t xml:space="preserve"> </w:t>
      </w:r>
      <w:r>
        <w:rPr>
          <w:rFonts w:ascii="Arno Pro Caption" w:hAnsi="Arno Pro Caption" w:cs="Arno Pro Caption"/>
          <w:sz w:val="28"/>
          <w:szCs w:val="28"/>
        </w:rPr>
        <w:t>occur</w:t>
      </w:r>
      <w:r w:rsidRPr="00C959C5">
        <w:rPr>
          <w:rFonts w:ascii="Arno Pro Caption" w:hAnsi="Arno Pro Caption" w:cs="Arno Pro Caption"/>
          <w:sz w:val="28"/>
          <w:szCs w:val="28"/>
        </w:rPr>
        <w:t>, a lot of water causes rivers and streams to</w:t>
      </w:r>
      <w:r>
        <w:rPr>
          <w:rFonts w:ascii="Arno Pro Caption" w:hAnsi="Arno Pro Caption" w:cs="Arno Pro Caption"/>
          <w:sz w:val="28"/>
          <w:szCs w:val="28"/>
        </w:rPr>
        <w:t xml:space="preserve"> </w:t>
      </w:r>
      <w:r w:rsidRPr="00C959C5">
        <w:rPr>
          <w:rFonts w:ascii="Arno Pro Caption" w:hAnsi="Arno Pro Caption" w:cs="Arno Pro Caption"/>
          <w:sz w:val="28"/>
          <w:szCs w:val="28"/>
        </w:rPr>
        <w:t xml:space="preserve">overflow their banks over the surrounding land around them. </w:t>
      </w:r>
      <w:r>
        <w:rPr>
          <w:rFonts w:ascii="Arno Pro Caption" w:hAnsi="Arno Pro Caption" w:cs="Arno Pro Caption"/>
          <w:sz w:val="28"/>
          <w:szCs w:val="28"/>
        </w:rPr>
        <w:t xml:space="preserve"> </w:t>
      </w:r>
      <w:r w:rsidRPr="00C959C5">
        <w:rPr>
          <w:rFonts w:ascii="Arno Pro Caption" w:hAnsi="Arno Pro Caption" w:cs="Arno Pro Caption"/>
          <w:sz w:val="28"/>
          <w:szCs w:val="28"/>
        </w:rPr>
        <w:t>Heavy</w:t>
      </w:r>
      <w:r>
        <w:rPr>
          <w:rFonts w:ascii="Arno Pro Caption" w:hAnsi="Arno Pro Caption" w:cs="Arno Pro Caption"/>
          <w:sz w:val="28"/>
          <w:szCs w:val="28"/>
        </w:rPr>
        <w:t xml:space="preserve"> </w:t>
      </w:r>
      <w:r w:rsidRPr="00C959C5">
        <w:rPr>
          <w:rFonts w:ascii="Arno Pro Caption" w:hAnsi="Arno Pro Caption" w:cs="Arno Pro Caption"/>
          <w:sz w:val="28"/>
          <w:szCs w:val="28"/>
        </w:rPr>
        <w:t>rainfall in the area is usually the cause of a flood.</w:t>
      </w:r>
      <w:r>
        <w:rPr>
          <w:rFonts w:ascii="Arno Pro Caption" w:hAnsi="Arno Pro Caption" w:cs="Arno Pro Caption"/>
          <w:sz w:val="28"/>
          <w:szCs w:val="28"/>
        </w:rPr>
        <w:t xml:space="preserve">  When </w:t>
      </w:r>
      <w:r w:rsidRPr="005C5E64">
        <w:rPr>
          <w:rFonts w:ascii="Arno Pro Caption" w:hAnsi="Arno Pro Caption" w:cs="Arno Pro Caption"/>
          <w:b/>
          <w:bCs/>
          <w:i/>
          <w:iCs/>
          <w:sz w:val="28"/>
          <w:szCs w:val="28"/>
          <w:u w:val="single"/>
        </w:rPr>
        <w:t>Earthquakes</w:t>
      </w:r>
      <w:r w:rsidRPr="005C5E64">
        <w:rPr>
          <w:rFonts w:ascii="Arno Pro Caption" w:hAnsi="Arno Pro Caption" w:cs="Arno Pro Caption"/>
          <w:i/>
          <w:iCs/>
          <w:sz w:val="28"/>
          <w:szCs w:val="28"/>
        </w:rPr>
        <w:t xml:space="preserve"> </w:t>
      </w:r>
      <w:r>
        <w:rPr>
          <w:rFonts w:ascii="Arno Pro Caption" w:hAnsi="Arno Pro Caption" w:cs="Arno Pro Caption"/>
          <w:sz w:val="28"/>
          <w:szCs w:val="28"/>
        </w:rPr>
        <w:t>occur</w:t>
      </w:r>
      <w:r w:rsidRPr="005C5E64">
        <w:rPr>
          <w:rFonts w:ascii="Arno Pro Caption" w:hAnsi="Arno Pro Caption" w:cs="Arno Pro Caption"/>
          <w:sz w:val="28"/>
          <w:szCs w:val="28"/>
        </w:rPr>
        <w:t>, the surface of the ground shakes and</w:t>
      </w:r>
      <w:r>
        <w:rPr>
          <w:rFonts w:ascii="Arno Pro Caption" w:hAnsi="Arno Pro Caption" w:cs="Arno Pro Caption"/>
          <w:sz w:val="28"/>
          <w:szCs w:val="28"/>
        </w:rPr>
        <w:t xml:space="preserve"> </w:t>
      </w:r>
      <w:r w:rsidRPr="005C5E64">
        <w:rPr>
          <w:rFonts w:ascii="Arno Pro Caption" w:hAnsi="Arno Pro Caption" w:cs="Arno Pro Caption"/>
          <w:sz w:val="28"/>
          <w:szCs w:val="28"/>
        </w:rPr>
        <w:t>rolls causing damage to the Earth’s surface, like cracks and other</w:t>
      </w:r>
      <w:r>
        <w:rPr>
          <w:rFonts w:ascii="Arno Pro Caption" w:hAnsi="Arno Pro Caption" w:cs="Arno Pro Caption"/>
          <w:sz w:val="28"/>
          <w:szCs w:val="28"/>
        </w:rPr>
        <w:t xml:space="preserve"> </w:t>
      </w:r>
      <w:r w:rsidRPr="005C5E64">
        <w:rPr>
          <w:rFonts w:ascii="Arno Pro Caption" w:hAnsi="Arno Pro Caption" w:cs="Arno Pro Caption"/>
          <w:sz w:val="28"/>
          <w:szCs w:val="28"/>
        </w:rPr>
        <w:t>openings, and damage to roads and buildings.</w:t>
      </w:r>
    </w:p>
    <w:p w:rsidR="00016ABF" w:rsidRPr="001E5863" w:rsidRDefault="00016ABF" w:rsidP="005C5E64">
      <w:pPr>
        <w:autoSpaceDE w:val="0"/>
        <w:autoSpaceDN w:val="0"/>
        <w:adjustRightInd w:val="0"/>
        <w:spacing w:line="360" w:lineRule="auto"/>
        <w:rPr>
          <w:rFonts w:ascii="Arno Pro Smbd Caption" w:hAnsi="Arno Pro Smbd Caption" w:cs="Arno Pro Smbd Caption"/>
          <w:sz w:val="16"/>
          <w:szCs w:val="16"/>
        </w:rPr>
      </w:pPr>
    </w:p>
    <w:p w:rsidR="00016ABF" w:rsidRDefault="00016ABF" w:rsidP="005C5E64">
      <w:pPr>
        <w:autoSpaceDE w:val="0"/>
        <w:autoSpaceDN w:val="0"/>
        <w:adjustRightInd w:val="0"/>
        <w:spacing w:line="360" w:lineRule="auto"/>
        <w:rPr>
          <w:rFonts w:ascii="Arno Pro Smbd Caption" w:hAnsi="Arno Pro Smbd Caption" w:cs="Arno Pro Smbd Caption"/>
        </w:rPr>
      </w:pPr>
    </w:p>
    <w:p w:rsidR="00016ABF" w:rsidRDefault="00016ABF" w:rsidP="005C5E64">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 xml:space="preserve">1. What are the four rapid processes that change Earth’s surface? </w:t>
      </w:r>
    </w:p>
    <w:p w:rsidR="00016ABF" w:rsidRDefault="00016ABF" w:rsidP="005C5E64">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A)</w:t>
      </w:r>
      <w:r>
        <w:rPr>
          <w:rFonts w:ascii="Arno Pro Smbd Caption" w:hAnsi="Arno Pro Smbd Caption" w:cs="Arno Pro Smbd Caption"/>
        </w:rPr>
        <w:t xml:space="preserve"> </w:t>
      </w:r>
      <w:r w:rsidRPr="00F502CB">
        <w:rPr>
          <w:rFonts w:ascii="Arno Pro Smbd Caption" w:hAnsi="Arno Pro Smbd Caption" w:cs="Arno Pro Smbd Caption"/>
        </w:rPr>
        <w:t>__________________</w:t>
      </w:r>
      <w:r>
        <w:rPr>
          <w:rFonts w:ascii="Arno Pro Smbd Caption" w:hAnsi="Arno Pro Smbd Caption" w:cs="Arno Pro Smbd Caption"/>
        </w:rPr>
        <w:t xml:space="preserve">____________ B) </w:t>
      </w:r>
      <w:r w:rsidRPr="00F502CB">
        <w:rPr>
          <w:rFonts w:ascii="Arno Pro Smbd Caption" w:hAnsi="Arno Pro Smbd Caption" w:cs="Arno Pro Smbd Caption"/>
        </w:rPr>
        <w:t>__________________</w:t>
      </w:r>
      <w:r>
        <w:rPr>
          <w:rFonts w:ascii="Arno Pro Smbd Caption" w:hAnsi="Arno Pro Smbd Caption" w:cs="Arno Pro Smbd Caption"/>
        </w:rPr>
        <w:t>____________</w:t>
      </w:r>
    </w:p>
    <w:p w:rsidR="00016ABF" w:rsidRPr="005C5E64" w:rsidRDefault="00016ABF" w:rsidP="005C5E64">
      <w:pPr>
        <w:autoSpaceDE w:val="0"/>
        <w:autoSpaceDN w:val="0"/>
        <w:adjustRightInd w:val="0"/>
        <w:spacing w:line="360" w:lineRule="auto"/>
        <w:ind w:left="720"/>
        <w:rPr>
          <w:rFonts w:ascii="Arno Pro Smbd Caption" w:hAnsi="Arno Pro Smbd Caption" w:cs="Arno Pro Smbd Caption"/>
        </w:rPr>
      </w:pPr>
      <w:r>
        <w:rPr>
          <w:rFonts w:ascii="Arno Pro Smbd Caption" w:hAnsi="Arno Pro Smbd Caption" w:cs="Arno Pro Smbd Caption"/>
        </w:rPr>
        <w:t>C) _____________</w:t>
      </w:r>
      <w:r w:rsidRPr="00F502CB">
        <w:rPr>
          <w:rFonts w:ascii="Arno Pro Smbd Caption" w:hAnsi="Arno Pro Smbd Caption" w:cs="Arno Pro Smbd Caption"/>
        </w:rPr>
        <w:t>_______</w:t>
      </w:r>
      <w:r>
        <w:rPr>
          <w:rFonts w:ascii="Arno Pro Smbd Caption" w:hAnsi="Arno Pro Smbd Caption" w:cs="Arno Pro Smbd Caption"/>
        </w:rPr>
        <w:t xml:space="preserve">__________  D) </w:t>
      </w:r>
      <w:r w:rsidRPr="00F502CB">
        <w:rPr>
          <w:rFonts w:ascii="Arno Pro Smbd Caption" w:hAnsi="Arno Pro Smbd Caption" w:cs="Arno Pro Smbd Caption"/>
        </w:rPr>
        <w:t>__________________</w:t>
      </w:r>
      <w:r>
        <w:rPr>
          <w:rFonts w:ascii="Arno Pro Smbd Caption" w:hAnsi="Arno Pro Smbd Caption" w:cs="Arno Pro Smbd Caption"/>
        </w:rPr>
        <w:t>____________</w:t>
      </w:r>
    </w:p>
    <w:p w:rsidR="00016ABF" w:rsidRDefault="00016ABF" w:rsidP="00067232">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Examples of LANSLIDES</w:t>
      </w:r>
    </w:p>
    <w:p w:rsidR="00016ABF" w:rsidRPr="00F502CB" w:rsidRDefault="00016ABF" w:rsidP="00067232">
      <w:pPr>
        <w:autoSpaceDE w:val="0"/>
        <w:autoSpaceDN w:val="0"/>
        <w:adjustRightInd w:val="0"/>
        <w:spacing w:line="360" w:lineRule="auto"/>
        <w:jc w:val="center"/>
        <w:rPr>
          <w:rFonts w:ascii="Arno Pro Smbd Caption" w:hAnsi="Arno Pro Smbd Caption" w:cs="Arno Pro Smbd Caption"/>
        </w:rPr>
      </w:pPr>
      <w:hyperlink r:id="rId35" w:tgtFrame="_blank" w:history="1">
        <w:r w:rsidRPr="00B42828">
          <w:rPr>
            <w:rFonts w:ascii="Arial" w:hAnsi="Arial" w:cs="Arial"/>
            <w:noProof/>
            <w:color w:val="0044CC"/>
          </w:rPr>
          <w:pict>
            <v:shape id="_x0000_i1047" type="#_x0000_t75" alt="http://geochange.er.usgs.gov/sw/impacts/geology/landslides/mcclure.jpeg" href="http://geochange.er.usgs.gov/sw/impacts/geology/landslides/mcclure.jpe" style="width:219pt;height:151.5pt;visibility:visible" o:button="t">
              <v:fill o:detectmouseclick="t"/>
              <v:imagedata r:id="rId36" o:title=""/>
            </v:shape>
          </w:pict>
        </w:r>
      </w:hyperlink>
      <w:r>
        <w:rPr>
          <w:rFonts w:ascii="Arno Pro Smbd Caption" w:hAnsi="Arno Pro Smbd Caption" w:cs="Arno Pro Smbd Caption"/>
        </w:rPr>
        <w:t xml:space="preserve">      </w:t>
      </w:r>
      <w:hyperlink r:id="rId37" w:history="1">
        <w:r w:rsidRPr="00B42828">
          <w:rPr>
            <w:rFonts w:ascii="Arial" w:hAnsi="Arial" w:cs="Arial"/>
            <w:noProof/>
            <w:color w:val="0044CC"/>
          </w:rPr>
          <w:pict>
            <v:shape id="Picture 31" o:spid="_x0000_i1048" type="#_x0000_t75" alt="http://ts3.mm.bing.net/images/thumbnail.aspx?q=4812614413451818&amp;id=f633e25e97d4baf9eb201848d2b7e3f4&amp;index=newexp&amp;url=http%3a%2f%2fupload.wikimedia.org%2fwikipedia%2fcommons%2f7%2f73%2fElSalvadorslide.jpg" href="http://www.bing.com/images/search?q=lanslides&amp;view=detail&amp;id=3867E8538FC21106787BDAE3845D44E305E36517&amp;first=0&amp;FORM=IDFRI" style="width:116.25pt;height:157.5pt;visibility:visible" o:button="t">
              <v:fill o:detectmouseclick="t"/>
              <v:imagedata r:id="rId38" o:title=""/>
            </v:shape>
          </w:pict>
        </w:r>
      </w:hyperlink>
      <w:r>
        <w:rPr>
          <w:rFonts w:ascii="Arno Pro Smbd Caption" w:hAnsi="Arno Pro Smbd Caption" w:cs="Arno Pro Smbd Caption"/>
        </w:rPr>
        <w:t xml:space="preserve">    </w:t>
      </w:r>
      <w:hyperlink r:id="rId39" w:history="1">
        <w:r w:rsidRPr="00B42828">
          <w:rPr>
            <w:rFonts w:ascii="Arial" w:hAnsi="Arial" w:cs="Arial"/>
            <w:noProof/>
            <w:color w:val="0044CC"/>
          </w:rPr>
          <w:pict>
            <v:shape id="_x0000_i1049" type="#_x0000_t75" alt="http://ts1.mm.bing.net/images/thumbnail.aspx?q=4870124037734732&amp;id=ddcbca7662e79982a1cf602f775223b5&amp;index=newexp&amp;url=http%3a%2f%2fwww.kidsgeo.com%2fimages%2flandslide.jpg" href="http://www.bing.com/images/search?q=lanslides&amp;view=detail&amp;id=388BEE313BB50A8AAA71B26C9439A714F4A204FC&amp;first=31&amp;FORM=IDFRI" style="width:119.25pt;height:150.75pt;visibility:visible" o:button="t">
              <v:fill o:detectmouseclick="t"/>
              <v:imagedata r:id="rId40" o:title=""/>
            </v:shape>
          </w:pict>
        </w:r>
      </w:hyperlink>
    </w:p>
    <w:p w:rsidR="00016ABF" w:rsidRDefault="00016ABF" w:rsidP="0064070D">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2.  What occurs during a landslide? _____________________________________</w:t>
      </w:r>
      <w:r>
        <w:rPr>
          <w:rFonts w:ascii="Arno Pro Smbd Caption" w:hAnsi="Arno Pro Smbd Caption" w:cs="Arno Pro Smbd Caption"/>
        </w:rPr>
        <w:t>___</w:t>
      </w:r>
      <w:r w:rsidRPr="00F502CB">
        <w:rPr>
          <w:rFonts w:ascii="Arno Pro Smbd Caption" w:hAnsi="Arno Pro Smbd Caption" w:cs="Arno Pro Smbd Caption"/>
        </w:rPr>
        <w:t>________________</w:t>
      </w:r>
    </w:p>
    <w:p w:rsidR="00016ABF" w:rsidRPr="00F502CB" w:rsidRDefault="00016ABF" w:rsidP="0064070D">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______________________________________________________________________________________________________________________________________________________________</w:t>
      </w:r>
    </w:p>
    <w:p w:rsidR="00016ABF" w:rsidRDefault="00016ABF" w:rsidP="0064070D">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3. What generally causes the landslide to occur? _____________</w:t>
      </w:r>
      <w:r>
        <w:rPr>
          <w:rFonts w:ascii="Arno Pro Smbd Caption" w:hAnsi="Arno Pro Smbd Caption" w:cs="Arno Pro Smbd Caption"/>
        </w:rPr>
        <w:t>_______</w:t>
      </w:r>
      <w:r w:rsidRPr="00F502CB">
        <w:rPr>
          <w:rFonts w:ascii="Arno Pro Smbd Caption" w:hAnsi="Arno Pro Smbd Caption" w:cs="Arno Pro Smbd Caption"/>
        </w:rPr>
        <w:t>__________________________</w:t>
      </w:r>
    </w:p>
    <w:p w:rsidR="00016ABF" w:rsidRDefault="00016ABF" w:rsidP="0064070D">
      <w:pPr>
        <w:autoSpaceDE w:val="0"/>
        <w:autoSpaceDN w:val="0"/>
        <w:adjustRightInd w:val="0"/>
        <w:ind w:firstLine="720"/>
        <w:rPr>
          <w:rFonts w:ascii="Arno Pro Smbd Caption" w:hAnsi="Arno Pro Smbd Caption" w:cs="Arno Pro Smbd Caption"/>
        </w:rPr>
      </w:pPr>
      <w:r w:rsidRPr="00F502CB">
        <w:rPr>
          <w:rFonts w:ascii="Arno Pro Smbd Caption" w:hAnsi="Arno Pro Smbd Caption" w:cs="Arno Pro Smbd Caption"/>
        </w:rPr>
        <w:t>_____________________________________</w:t>
      </w:r>
      <w:r>
        <w:rPr>
          <w:rFonts w:ascii="Arno Pro Smbd Caption" w:hAnsi="Arno Pro Smbd Caption" w:cs="Arno Pro Smbd Caption"/>
        </w:rPr>
        <w:t>__________________________</w:t>
      </w:r>
      <w:r w:rsidRPr="00F502CB">
        <w:rPr>
          <w:rFonts w:ascii="Arno Pro Smbd Caption" w:hAnsi="Arno Pro Smbd Caption" w:cs="Arno Pro Smbd Caption"/>
        </w:rPr>
        <w:t>________________</w:t>
      </w:r>
    </w:p>
    <w:p w:rsidR="00016ABF" w:rsidRDefault="00016ABF" w:rsidP="0064070D">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Examples of VOLCANIC ERUPTIONS</w:t>
      </w:r>
    </w:p>
    <w:p w:rsidR="00016ABF" w:rsidRPr="00F502CB" w:rsidRDefault="00016ABF" w:rsidP="0064070D">
      <w:pPr>
        <w:autoSpaceDE w:val="0"/>
        <w:autoSpaceDN w:val="0"/>
        <w:adjustRightInd w:val="0"/>
        <w:spacing w:line="360" w:lineRule="auto"/>
        <w:jc w:val="center"/>
        <w:rPr>
          <w:rFonts w:ascii="Arno Pro Smbd Caption" w:hAnsi="Arno Pro Smbd Caption" w:cs="Arno Pro Smbd Caption"/>
        </w:rPr>
      </w:pPr>
      <w:hyperlink r:id="rId41" w:history="1">
        <w:r w:rsidRPr="00B42828">
          <w:rPr>
            <w:rFonts w:ascii="Arial" w:hAnsi="Arial" w:cs="Arial"/>
            <w:noProof/>
            <w:color w:val="0044CC"/>
          </w:rPr>
          <w:pict>
            <v:shape id="_x0000_i1050" type="#_x0000_t75" alt="http://ts1.mm.bing.net/images/thumbnail.aspx?q=4803423199101772&amp;id=6639dc92a8a06a9c3529e3c732f66cca&amp;index=newexp&amp;url=http%3a%2f%2fwww.cgd.ucar.edu%2fccr%2fammann%2fvolc%2fVolc_Pic%2fLascar1993.jpg" href="http://www.bing.com/images/search?q=volcanic+eruptions&amp;view=detail&amp;id=592A49D0ACA58058B1FC939400712C22E2EE2D50&amp;first=0&amp;FORM=IDFRI" style="width:146.25pt;height:98.25pt;visibility:visible" o:button="t">
              <v:fill o:detectmouseclick="t"/>
              <v:imagedata r:id="rId42" o:title=""/>
            </v:shape>
          </w:pict>
        </w:r>
      </w:hyperlink>
      <w:r>
        <w:rPr>
          <w:rFonts w:ascii="Arno Pro Smbd Caption" w:hAnsi="Arno Pro Smbd Caption" w:cs="Arno Pro Smbd Caption"/>
        </w:rPr>
        <w:t xml:space="preserve">  </w:t>
      </w:r>
      <w:hyperlink r:id="rId43" w:history="1">
        <w:r w:rsidRPr="00B42828">
          <w:rPr>
            <w:rFonts w:ascii="Arial" w:hAnsi="Arial" w:cs="Arial"/>
            <w:noProof/>
            <w:color w:val="0044CC"/>
          </w:rPr>
          <w:pict>
            <v:shape id="Picture 40" o:spid="_x0000_i1051" type="#_x0000_t75" alt="http://ts1.mm.bing.net/images/thumbnail.aspx?q=4736159702713616&amp;id=9970fab1bae342dfaa495bff1f15fb48&amp;index=newexp&amp;url=http%3a%2f%2ffarm3.staticflickr.com%2f2590%2f3975161047_942ee89f43.jpg" href="http://www.bing.com/images/search?q=volcanic+eruptions+damage&amp;view=detail&amp;id=D93CD462BCDE68000A2AF207865B9F822929C7A3&amp;first=0&amp;FORM=IDFRI" style="width:147.75pt;height:97.5pt;visibility:visible" o:button="t">
              <v:fill o:detectmouseclick="t"/>
              <v:imagedata r:id="rId44" o:title=""/>
            </v:shape>
          </w:pict>
        </w:r>
      </w:hyperlink>
      <w:r>
        <w:rPr>
          <w:rFonts w:ascii="Arno Pro Smbd Caption" w:hAnsi="Arno Pro Smbd Caption" w:cs="Arno Pro Smbd Caption"/>
        </w:rPr>
        <w:t xml:space="preserve">  </w:t>
      </w:r>
      <w:hyperlink r:id="rId45" w:history="1">
        <w:r w:rsidRPr="00B42828">
          <w:rPr>
            <w:rFonts w:ascii="Arial" w:hAnsi="Arial" w:cs="Arial"/>
            <w:noProof/>
            <w:color w:val="0044CC"/>
          </w:rPr>
          <w:pict>
            <v:shape id="_x0000_i1052" type="#_x0000_t75" alt="http://ts4.mm.bing.net/images/thumbnail.aspx?q=4968865331347675&amp;id=33b768ad2c5fc1615fe3633dbb5bb8e8&amp;index=newexp&amp;url=http%3a%2f%2fstatic.top-10-list.org%2fwp-content%2fuploads%2f2009%2f04%2fvolcano-krakatoa.jpg" href="http://www.bing.com/images/search?q=volcanic+eruptions+damage&amp;view=detail&amp;id=21079888BC4F4879B85222EC2B7D01A45F50CA01&amp;first=31&amp;FORM=IDFRI" style="width:121.5pt;height:90.75pt;visibility:visible" o:button="t">
              <v:fill o:detectmouseclick="t"/>
              <v:imagedata r:id="rId46" o:title=""/>
            </v:shape>
          </w:pict>
        </w:r>
      </w:hyperlink>
      <w:r>
        <w:rPr>
          <w:rFonts w:ascii="Arno Pro Smbd Caption" w:hAnsi="Arno Pro Smbd Caption" w:cs="Arno Pro Smbd Caption"/>
        </w:rPr>
        <w:t xml:space="preserve">  </w:t>
      </w:r>
      <w:hyperlink r:id="rId47" w:history="1">
        <w:r w:rsidRPr="00B42828">
          <w:rPr>
            <w:rFonts w:ascii="Arial" w:hAnsi="Arial" w:cs="Arial"/>
            <w:noProof/>
            <w:color w:val="0044CC"/>
          </w:rPr>
          <w:pict>
            <v:shape id="Picture 46" o:spid="_x0000_i1053" type="#_x0000_t75" alt="http://ts1.mm.bing.net/images/thumbnail.aspx?q=4895043426125276&amp;id=dd664a1f27782aac47e03edeca782615&amp;index=newexp&amp;url=http%3a%2f%2fsolidearth.jpl.nasa.gov%2fIMAGES%2fvol03_50.jpg" href="http://www.bing.com/images/search?q=volcanic+eruptions+house+on+fire&amp;view=detail&amp;id=F17BCFCD8F0C033390CC2502D895D55DC7C808EC&amp;first=31&amp;FORM=IDFRI" style="width:82.5pt;height:97.5pt;visibility:visible" o:button="t">
              <v:fill o:detectmouseclick="t"/>
              <v:imagedata r:id="rId48" o:title=""/>
            </v:shape>
          </w:pict>
        </w:r>
      </w:hyperlink>
    </w:p>
    <w:p w:rsidR="00016ABF" w:rsidRDefault="00016ABF" w:rsidP="0064070D">
      <w:pPr>
        <w:autoSpaceDE w:val="0"/>
        <w:autoSpaceDN w:val="0"/>
        <w:adjustRightInd w:val="0"/>
        <w:spacing w:line="360" w:lineRule="auto"/>
        <w:rPr>
          <w:rFonts w:ascii="Arno Pro Smbd Caption" w:hAnsi="Arno Pro Smbd Caption" w:cs="Arno Pro Smbd Caption"/>
        </w:rPr>
      </w:pPr>
    </w:p>
    <w:p w:rsidR="00016ABF" w:rsidRDefault="00016ABF" w:rsidP="0064070D">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4. What occurs during a volcanic eruption? _____________</w:t>
      </w:r>
      <w:r>
        <w:rPr>
          <w:rFonts w:ascii="Arno Pro Smbd Caption" w:hAnsi="Arno Pro Smbd Caption" w:cs="Arno Pro Smbd Caption"/>
        </w:rPr>
        <w:t>_____</w:t>
      </w:r>
      <w:r w:rsidRPr="00F502CB">
        <w:rPr>
          <w:rFonts w:ascii="Arno Pro Smbd Caption" w:hAnsi="Arno Pro Smbd Caption" w:cs="Arno Pro Smbd Caption"/>
        </w:rPr>
        <w:t>_______________________________</w:t>
      </w:r>
    </w:p>
    <w:p w:rsidR="00016ABF" w:rsidRPr="00F502CB" w:rsidRDefault="00016ABF" w:rsidP="0064070D">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______________________________________________________________________________________________________________________________________________________________</w:t>
      </w:r>
    </w:p>
    <w:p w:rsidR="00016ABF" w:rsidRPr="00F502CB" w:rsidRDefault="00016ABF" w:rsidP="0064070D">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5. What is the melted rock called once it is erupted from the volcano? ____________________________</w:t>
      </w:r>
    </w:p>
    <w:p w:rsidR="00016ABF" w:rsidRDefault="00016ABF" w:rsidP="0064070D">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6. What forms after the volcanic rock cools and hardens? _________________</w:t>
      </w:r>
      <w:r>
        <w:rPr>
          <w:rFonts w:ascii="Arno Pro Smbd Caption" w:hAnsi="Arno Pro Smbd Caption" w:cs="Arno Pro Smbd Caption"/>
        </w:rPr>
        <w:t>___</w:t>
      </w:r>
      <w:r w:rsidRPr="00F502CB">
        <w:rPr>
          <w:rFonts w:ascii="Arno Pro Smbd Caption" w:hAnsi="Arno Pro Smbd Caption" w:cs="Arno Pro Smbd Caption"/>
        </w:rPr>
        <w:t>__________________</w:t>
      </w:r>
    </w:p>
    <w:p w:rsidR="00016ABF" w:rsidRPr="00F502CB" w:rsidRDefault="00016ABF" w:rsidP="0064070D">
      <w:pPr>
        <w:autoSpaceDE w:val="0"/>
        <w:autoSpaceDN w:val="0"/>
        <w:adjustRightInd w:val="0"/>
        <w:spacing w:line="360" w:lineRule="auto"/>
        <w:ind w:firstLine="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w:t>
      </w:r>
      <w:r>
        <w:rPr>
          <w:rFonts w:ascii="Arno Pro Smbd Caption" w:hAnsi="Arno Pro Smbd Caption" w:cs="Arno Pro Smbd Caption"/>
        </w:rPr>
        <w:t>____________________</w:t>
      </w:r>
    </w:p>
    <w:p w:rsidR="00016ABF" w:rsidRDefault="00016ABF" w:rsidP="00D46E79">
      <w:pPr>
        <w:autoSpaceDE w:val="0"/>
        <w:autoSpaceDN w:val="0"/>
        <w:adjustRightInd w:val="0"/>
        <w:ind w:firstLine="720"/>
        <w:jc w:val="center"/>
        <w:rPr>
          <w:rFonts w:ascii="Arno Pro Caption" w:hAnsi="Arno Pro Caption" w:cs="Arno Pro Caption"/>
          <w:b/>
          <w:bCs/>
          <w:i/>
          <w:iCs/>
          <w:sz w:val="32"/>
          <w:szCs w:val="32"/>
          <w:u w:val="single"/>
        </w:rPr>
      </w:pPr>
    </w:p>
    <w:p w:rsidR="00016ABF" w:rsidRDefault="00016ABF" w:rsidP="00D46E79">
      <w:pPr>
        <w:autoSpaceDE w:val="0"/>
        <w:autoSpaceDN w:val="0"/>
        <w:adjustRightInd w:val="0"/>
        <w:ind w:firstLine="720"/>
        <w:jc w:val="center"/>
        <w:rPr>
          <w:rFonts w:ascii="Arno Pro Caption" w:hAnsi="Arno Pro Caption" w:cs="Arno Pro Caption"/>
          <w:b/>
          <w:bCs/>
          <w:i/>
          <w:iCs/>
          <w:sz w:val="32"/>
          <w:szCs w:val="32"/>
          <w:u w:val="single"/>
        </w:rPr>
      </w:pPr>
    </w:p>
    <w:p w:rsidR="00016ABF" w:rsidRDefault="00016ABF" w:rsidP="00D46E79">
      <w:pPr>
        <w:autoSpaceDE w:val="0"/>
        <w:autoSpaceDN w:val="0"/>
        <w:adjustRightInd w:val="0"/>
        <w:ind w:firstLine="720"/>
        <w:jc w:val="center"/>
        <w:rPr>
          <w:rFonts w:ascii="Arno Pro Caption" w:hAnsi="Arno Pro Caption" w:cs="Arno Pro Caption"/>
          <w:b/>
          <w:bCs/>
          <w:i/>
          <w:iCs/>
          <w:sz w:val="32"/>
          <w:szCs w:val="32"/>
          <w:u w:val="single"/>
        </w:rPr>
      </w:pPr>
    </w:p>
    <w:p w:rsidR="00016ABF" w:rsidRDefault="00016ABF" w:rsidP="00D46E79">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Examples of FLOODS</w:t>
      </w:r>
    </w:p>
    <w:p w:rsidR="00016ABF" w:rsidRPr="00F502CB" w:rsidRDefault="00016ABF" w:rsidP="00D46E79">
      <w:pPr>
        <w:autoSpaceDE w:val="0"/>
        <w:autoSpaceDN w:val="0"/>
        <w:adjustRightInd w:val="0"/>
        <w:spacing w:line="360" w:lineRule="auto"/>
        <w:jc w:val="center"/>
        <w:rPr>
          <w:rFonts w:ascii="Arno Pro Smbd Caption" w:hAnsi="Arno Pro Smbd Caption" w:cs="Arno Pro Smbd Caption"/>
        </w:rPr>
      </w:pPr>
      <w:hyperlink r:id="rId49" w:history="1">
        <w:r w:rsidRPr="00B42828">
          <w:rPr>
            <w:rFonts w:ascii="Arial" w:hAnsi="Arial" w:cs="Arial"/>
            <w:noProof/>
            <w:color w:val="0044CC"/>
          </w:rPr>
          <w:pict>
            <v:shape id="Picture 49" o:spid="_x0000_i1054" type="#_x0000_t75" alt="http://ts1.mm.bing.net/images/thumbnail.aspx?q=4555092485802880&amp;id=4335272480fa15fcb1e97474f2fae0ea&amp;index=newexp&amp;url=http%3a%2f%2fwww.katrinanewsonline.com%2ffloods%2fflood-image-8.jpg" href="http://www.bing.com/images/search?q=floods&amp;view=detail&amp;id=A79D29CB7B78FF9DDEFFF9B1D8FD54F80284FDA9&amp;first=0&amp;FORM=IDFRI" style="width:150.75pt;height:113.25pt;visibility:visible" o:button="t">
              <v:fill o:detectmouseclick="t"/>
              <v:imagedata r:id="rId50" o:title=""/>
            </v:shape>
          </w:pict>
        </w:r>
      </w:hyperlink>
      <w:r>
        <w:rPr>
          <w:rFonts w:ascii="Arno Pro Smbd Caption" w:hAnsi="Arno Pro Smbd Caption" w:cs="Arno Pro Smbd Caption"/>
        </w:rPr>
        <w:t xml:space="preserve">      </w:t>
      </w:r>
      <w:hyperlink r:id="rId51" w:tgtFrame="_blank" w:history="1">
        <w:r w:rsidRPr="00B42828">
          <w:rPr>
            <w:rFonts w:ascii="Arial" w:hAnsi="Arial" w:cs="Arial"/>
            <w:noProof/>
            <w:color w:val="0044CC"/>
          </w:rPr>
          <w:pict>
            <v:shape id="_x0000_i1055" type="#_x0000_t75" alt="http://3.bp.blogspot.com/_aD-TU_hS5Wc/TDX9Cq89aaI/AAAAAAAAAFk/2iaYk3QbLlE/s1600/New+Orleans+floods+from+the+air.jpg" href="http://3.bp.blogspot.com/_aD-TU_hS5Wc/TDX9Cq89aaI/AAAAAAAAAFk/2iaYk3QbLlE/s1600/New+Orleans+floods+from+the+air.jp" style="width:150.75pt;height:113.25pt;visibility:visible" o:button="t">
              <v:fill o:detectmouseclick="t"/>
              <v:imagedata r:id="rId52" o:title=""/>
            </v:shape>
          </w:pict>
        </w:r>
      </w:hyperlink>
      <w:r>
        <w:rPr>
          <w:rFonts w:ascii="Arno Pro Smbd Caption" w:hAnsi="Arno Pro Smbd Caption" w:cs="Arno Pro Smbd Caption"/>
        </w:rPr>
        <w:t xml:space="preserve">     </w:t>
      </w:r>
      <w:hyperlink r:id="rId53" w:history="1">
        <w:r w:rsidRPr="00B42828">
          <w:rPr>
            <w:rFonts w:ascii="Arial" w:hAnsi="Arial" w:cs="Arial"/>
            <w:noProof/>
            <w:color w:val="0044CC"/>
          </w:rPr>
          <w:pict>
            <v:shape id="Picture 55" o:spid="_x0000_i1056" type="#_x0000_t75" alt="http://ts4.mm.bing.net/images/thumbnail.aspx?q=4687124067323739&amp;id=83af2258b30a9ac6fcbdc8dfc8fbdb9c&amp;index=newexp&amp;url=http%3a%2f%2fwww.kidcyber.com.au%2fIMAGES%2fFloods4.jpg" href="http://www.bing.com/images/search?q=floods&amp;view=detail&amp;id=2D32ABF65A2589EAF293FBCD4F259CC77E010029&amp;first=0&amp;FORM=IDFRI" style="width:153pt;height:113.25pt;visibility:visible" o:button="t">
              <v:fill o:detectmouseclick="t"/>
              <v:imagedata r:id="rId54" o:title=""/>
            </v:shape>
          </w:pict>
        </w:r>
      </w:hyperlink>
    </w:p>
    <w:p w:rsidR="00016ABF" w:rsidRDefault="00016ABF" w:rsidP="00D46E79">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7. What occurs during a flood? ___________________________</w:t>
      </w:r>
      <w:r>
        <w:rPr>
          <w:rFonts w:ascii="Arno Pro Smbd Caption" w:hAnsi="Arno Pro Smbd Caption" w:cs="Arno Pro Smbd Caption"/>
        </w:rPr>
        <w:t>_____________</w:t>
      </w:r>
      <w:r w:rsidRPr="00F502CB">
        <w:rPr>
          <w:rFonts w:ascii="Arno Pro Smbd Caption" w:hAnsi="Arno Pro Smbd Caption" w:cs="Arno Pro Smbd Caption"/>
        </w:rPr>
        <w:t>___________________</w:t>
      </w:r>
    </w:p>
    <w:p w:rsidR="00016ABF" w:rsidRPr="00F502CB" w:rsidRDefault="00016ABF" w:rsidP="00D46E79">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______________________________________________________________________________________________________________________________________________________________</w:t>
      </w:r>
    </w:p>
    <w:p w:rsidR="00016ABF" w:rsidRDefault="00016ABF" w:rsidP="00D46E79">
      <w:pPr>
        <w:autoSpaceDE w:val="0"/>
        <w:autoSpaceDN w:val="0"/>
        <w:adjustRightInd w:val="0"/>
        <w:rPr>
          <w:rFonts w:ascii="Arno Pro Smbd Caption" w:hAnsi="Arno Pro Smbd Caption" w:cs="Arno Pro Smbd Caption"/>
        </w:rPr>
      </w:pPr>
      <w:r w:rsidRPr="00F502CB">
        <w:rPr>
          <w:rFonts w:ascii="Arno Pro Smbd Caption" w:hAnsi="Arno Pro Smbd Caption" w:cs="Arno Pro Smbd Caption"/>
        </w:rPr>
        <w:t>8. What is generally the cause of a flood? ______________</w:t>
      </w:r>
      <w:r>
        <w:rPr>
          <w:rFonts w:ascii="Arno Pro Smbd Caption" w:hAnsi="Arno Pro Smbd Caption" w:cs="Arno Pro Smbd Caption"/>
        </w:rPr>
        <w:t>______________________</w:t>
      </w:r>
      <w:r w:rsidRPr="00F502CB">
        <w:rPr>
          <w:rFonts w:ascii="Arno Pro Smbd Caption" w:hAnsi="Arno Pro Smbd Caption" w:cs="Arno Pro Smbd Caption"/>
        </w:rPr>
        <w:t>_______________</w:t>
      </w:r>
    </w:p>
    <w:p w:rsidR="00016ABF" w:rsidRDefault="00016ABF" w:rsidP="0049700E">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Examples of EARTHQUAKES</w:t>
      </w:r>
    </w:p>
    <w:p w:rsidR="00016ABF" w:rsidRPr="00F502CB" w:rsidRDefault="00016ABF" w:rsidP="0049700E">
      <w:pPr>
        <w:autoSpaceDE w:val="0"/>
        <w:autoSpaceDN w:val="0"/>
        <w:adjustRightInd w:val="0"/>
        <w:spacing w:line="360" w:lineRule="auto"/>
        <w:jc w:val="center"/>
        <w:rPr>
          <w:rFonts w:ascii="Arno Pro Smbd Caption" w:hAnsi="Arno Pro Smbd Caption" w:cs="Arno Pro Smbd Caption"/>
        </w:rPr>
      </w:pPr>
      <w:hyperlink r:id="rId55" w:history="1">
        <w:r w:rsidRPr="00B42828">
          <w:rPr>
            <w:rFonts w:ascii="Arial" w:hAnsi="Arial" w:cs="Arial"/>
            <w:noProof/>
            <w:color w:val="0044CC"/>
          </w:rPr>
          <w:pict>
            <v:shape id="_x0000_i1057" type="#_x0000_t75" alt="http://ts3.mm.bing.net/images/thumbnail.aspx?q=4511004651750230&amp;id=5b85517db100ab16e5c7c3dfef6af624&amp;index=newexp&amp;url=http%3a%2f%2fsignsofthelastdays.com%2fwp-content%2fuploads%2f2010%2f01%2fEarthquake.jpg" href="http://www.bing.com/images/search?q=earthquakes&amp;view=detail&amp;id=35AD2D607E546830DE54873EE8445D242697F2E7&amp;first=0&amp;FORM=IDFRI" style="width:172.5pt;height:125.25pt;visibility:visible" o:button="t">
              <v:fill o:detectmouseclick="t"/>
              <v:imagedata r:id="rId56" o:title=""/>
            </v:shape>
          </w:pict>
        </w:r>
      </w:hyperlink>
      <w:r>
        <w:rPr>
          <w:rFonts w:ascii="Arno Pro Smbd Caption" w:hAnsi="Arno Pro Smbd Caption" w:cs="Arno Pro Smbd Caption"/>
        </w:rPr>
        <w:t xml:space="preserve">      </w:t>
      </w:r>
      <w:hyperlink r:id="rId57" w:tgtFrame="_blank" w:history="1">
        <w:r w:rsidRPr="00B42828">
          <w:rPr>
            <w:rFonts w:ascii="Arial" w:hAnsi="Arial" w:cs="Arial"/>
            <w:noProof/>
            <w:color w:val="0044CC"/>
          </w:rPr>
          <w:pict>
            <v:shape id="_x0000_i1058" type="#_x0000_t75" alt="http://www.instablogsimages.com/images/2007/08/17/earthquakes-on-long-straight-faults-can-rupture-faster-than-previously-thought-and-trigger-powerful-shock-waves-that-make-quick-moving-quakes_9.jpg" href="http://www.instablogsimages.com/images/2007/08/17/earthquakes-on-long-straight-faults-can-rupture-faster-than-previously-thought-and-trigger-powerful-shock-waves-that-make-quick-moving-quakes_9.jp" style="width:129.75pt;height:123pt;visibility:visible" o:button="t">
              <v:fill o:detectmouseclick="t"/>
              <v:imagedata r:id="rId58" o:title=""/>
            </v:shape>
          </w:pict>
        </w:r>
      </w:hyperlink>
      <w:r>
        <w:rPr>
          <w:rFonts w:ascii="Arno Pro Smbd Caption" w:hAnsi="Arno Pro Smbd Caption" w:cs="Arno Pro Smbd Caption"/>
        </w:rPr>
        <w:t xml:space="preserve">     </w:t>
      </w:r>
      <w:hyperlink r:id="rId59" w:history="1">
        <w:r w:rsidRPr="00B42828">
          <w:rPr>
            <w:rFonts w:ascii="Arial" w:hAnsi="Arial" w:cs="Arial"/>
            <w:noProof/>
            <w:color w:val="0044CC"/>
          </w:rPr>
          <w:pict>
            <v:shape id="_x0000_i1059" type="#_x0000_t75" alt="http://ts3.mm.bing.net/images/thumbnail.aspx?q=4511863644487690&amp;id=63777922caf2f896a257eba1f40711a0&amp;index=newexp&amp;url=http%3a%2f%2fvideo.ecb.org%2fbadger%2fdownload%2fvlc%2fimages%2fVLC063_Faults_and_earthquakes.jpg" href="http://www.bing.com/images/search?q=earthquakes&amp;view=detail&amp;id=D08FF4040EC818BC1608193DD6E56D7B48C8ADAF&amp;first=61&amp;FORM=IDFRI" style="width:162pt;height:121.5pt;visibility:visible" o:button="t">
              <v:fill o:detectmouseclick="t"/>
              <v:imagedata r:id="rId60" o:title=""/>
            </v:shape>
          </w:pict>
        </w:r>
      </w:hyperlink>
    </w:p>
    <w:p w:rsidR="00016ABF" w:rsidRDefault="00016ABF" w:rsidP="0049700E">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9. What occurs during an earthquake? __________________________</w:t>
      </w:r>
      <w:r>
        <w:rPr>
          <w:rFonts w:ascii="Arno Pro Smbd Caption" w:hAnsi="Arno Pro Smbd Caption" w:cs="Arno Pro Smbd Caption"/>
        </w:rPr>
        <w:t>______</w:t>
      </w:r>
      <w:r w:rsidRPr="00F502CB">
        <w:rPr>
          <w:rFonts w:ascii="Arno Pro Smbd Caption" w:hAnsi="Arno Pro Smbd Caption" w:cs="Arno Pro Smbd Caption"/>
        </w:rPr>
        <w:t>_____________________</w:t>
      </w:r>
    </w:p>
    <w:p w:rsidR="00016ABF" w:rsidRPr="00F502CB" w:rsidRDefault="00016ABF" w:rsidP="0049700E">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______________________________________________________________________________________________________________________________________________________________</w:t>
      </w:r>
    </w:p>
    <w:p w:rsidR="00016ABF" w:rsidRDefault="00016ABF" w:rsidP="0049700E">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10 What are the effects of an earthquake? ___________________</w:t>
      </w:r>
      <w:r>
        <w:rPr>
          <w:rFonts w:ascii="Arno Pro Smbd Caption" w:hAnsi="Arno Pro Smbd Caption" w:cs="Arno Pro Smbd Caption"/>
        </w:rPr>
        <w:t>___________</w:t>
      </w:r>
      <w:r w:rsidRPr="00F502CB">
        <w:rPr>
          <w:rFonts w:ascii="Arno Pro Smbd Caption" w:hAnsi="Arno Pro Smbd Caption" w:cs="Arno Pro Smbd Caption"/>
        </w:rPr>
        <w:t>_____________________</w:t>
      </w:r>
    </w:p>
    <w:p w:rsidR="00016ABF" w:rsidRPr="00F502CB" w:rsidRDefault="00016ABF" w:rsidP="0049700E">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w:t>
      </w:r>
      <w:r>
        <w:rPr>
          <w:rFonts w:ascii="Arno Pro Smbd Caption" w:hAnsi="Arno Pro Smbd Caption" w:cs="Arno Pro Smbd Caption"/>
        </w:rPr>
        <w:t>__________</w:t>
      </w:r>
      <w:r w:rsidRPr="00F502CB">
        <w:rPr>
          <w:rFonts w:ascii="Arno Pro Smbd Caption" w:hAnsi="Arno Pro Smbd Caption" w:cs="Arno Pro Smbd Caption"/>
        </w:rPr>
        <w:t>_____________________________</w:t>
      </w:r>
    </w:p>
    <w:p w:rsidR="00016ABF" w:rsidRDefault="00016ABF" w:rsidP="0049700E">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11. How are a landslide, an earthquake and a volcanic eruption differ</w:t>
      </w:r>
      <w:r>
        <w:rPr>
          <w:rFonts w:ascii="Arno Pro Smbd Caption" w:hAnsi="Arno Pro Smbd Caption" w:cs="Arno Pro Smbd Caption"/>
        </w:rPr>
        <w:t>ent? _________________________</w:t>
      </w:r>
    </w:p>
    <w:p w:rsidR="00016ABF" w:rsidRPr="00F502CB" w:rsidRDefault="00016ABF" w:rsidP="00AF3436">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w:t>
      </w:r>
      <w:r>
        <w:rPr>
          <w:rFonts w:ascii="Arno Pro Smbd Caption" w:hAnsi="Arno Pro Smbd Caption" w:cs="Arno Pro Smbd Caption"/>
        </w:rPr>
        <w:t>__________</w:t>
      </w:r>
      <w:r w:rsidRPr="00F502CB">
        <w:rPr>
          <w:rFonts w:ascii="Arno Pro Smbd Caption" w:hAnsi="Arno Pro Smbd Caption" w:cs="Arno Pro Smbd Caption"/>
        </w:rPr>
        <w:t>_____________________________</w:t>
      </w:r>
    </w:p>
    <w:p w:rsidR="00016ABF" w:rsidRDefault="00016ABF" w:rsidP="008305B9">
      <w:pPr>
        <w:autoSpaceDE w:val="0"/>
        <w:autoSpaceDN w:val="0"/>
        <w:adjustRightInd w:val="0"/>
        <w:ind w:firstLine="720"/>
        <w:jc w:val="center"/>
        <w:rPr>
          <w:rFonts w:ascii="Arno Pro Caption" w:hAnsi="Arno Pro Caption" w:cs="Arno Pro Caption"/>
          <w:b/>
          <w:bCs/>
          <w:i/>
          <w:iCs/>
          <w:sz w:val="32"/>
          <w:szCs w:val="32"/>
          <w:u w:val="single"/>
        </w:rPr>
      </w:pPr>
    </w:p>
    <w:p w:rsidR="00016ABF" w:rsidRDefault="00016ABF" w:rsidP="008305B9">
      <w:pPr>
        <w:autoSpaceDE w:val="0"/>
        <w:autoSpaceDN w:val="0"/>
        <w:adjustRightInd w:val="0"/>
        <w:ind w:firstLine="720"/>
        <w:jc w:val="center"/>
        <w:rPr>
          <w:rFonts w:ascii="Arno Pro Caption" w:hAnsi="Arno Pro Caption" w:cs="Arno Pro Caption"/>
          <w:b/>
          <w:bCs/>
          <w:i/>
          <w:iCs/>
          <w:sz w:val="32"/>
          <w:szCs w:val="32"/>
          <w:u w:val="single"/>
        </w:rPr>
      </w:pPr>
    </w:p>
    <w:p w:rsidR="00016ABF" w:rsidRDefault="00016ABF" w:rsidP="008305B9">
      <w:pPr>
        <w:autoSpaceDE w:val="0"/>
        <w:autoSpaceDN w:val="0"/>
        <w:adjustRightInd w:val="0"/>
        <w:ind w:firstLine="720"/>
        <w:jc w:val="center"/>
        <w:rPr>
          <w:rFonts w:ascii="Arno Pro Caption" w:hAnsi="Arno Pro Caption" w:cs="Arno Pro Caption"/>
          <w:b/>
          <w:bCs/>
          <w:i/>
          <w:iCs/>
          <w:sz w:val="32"/>
          <w:szCs w:val="32"/>
          <w:u w:val="single"/>
        </w:rPr>
      </w:pPr>
    </w:p>
    <w:p w:rsidR="00016ABF" w:rsidRDefault="00016ABF" w:rsidP="008305B9">
      <w:pPr>
        <w:autoSpaceDE w:val="0"/>
        <w:autoSpaceDN w:val="0"/>
        <w:adjustRightInd w:val="0"/>
        <w:ind w:firstLine="720"/>
        <w:jc w:val="center"/>
        <w:rPr>
          <w:rFonts w:ascii="Arno Pro Caption" w:hAnsi="Arno Pro Caption" w:cs="Arno Pro Caption"/>
          <w:b/>
          <w:bCs/>
          <w:i/>
          <w:iCs/>
          <w:sz w:val="32"/>
          <w:szCs w:val="32"/>
          <w:u w:val="single"/>
        </w:rPr>
      </w:pPr>
    </w:p>
    <w:p w:rsidR="00016ABF" w:rsidRDefault="00016ABF" w:rsidP="008305B9">
      <w:pPr>
        <w:autoSpaceDE w:val="0"/>
        <w:autoSpaceDN w:val="0"/>
        <w:adjustRightInd w:val="0"/>
        <w:ind w:firstLine="720"/>
        <w:jc w:val="center"/>
        <w:rPr>
          <w:rFonts w:ascii="Arno Pro Caption" w:hAnsi="Arno Pro Caption" w:cs="Arno Pro Caption"/>
          <w:b/>
          <w:bCs/>
          <w:i/>
          <w:iCs/>
          <w:sz w:val="32"/>
          <w:szCs w:val="32"/>
          <w:u w:val="single"/>
        </w:rPr>
      </w:pPr>
    </w:p>
    <w:p w:rsidR="00016ABF" w:rsidRDefault="00016ABF" w:rsidP="008305B9">
      <w:pPr>
        <w:autoSpaceDE w:val="0"/>
        <w:autoSpaceDN w:val="0"/>
        <w:adjustRightInd w:val="0"/>
        <w:ind w:firstLine="720"/>
        <w:jc w:val="center"/>
        <w:rPr>
          <w:rFonts w:ascii="Arno Pro Caption" w:hAnsi="Arno Pro Caption" w:cs="Arno Pro Caption"/>
          <w:b/>
          <w:bCs/>
          <w:i/>
          <w:iCs/>
          <w:sz w:val="32"/>
          <w:szCs w:val="32"/>
          <w:u w:val="single"/>
        </w:rPr>
      </w:pPr>
    </w:p>
    <w:p w:rsidR="00016ABF" w:rsidRDefault="00016ABF" w:rsidP="008305B9">
      <w:pPr>
        <w:autoSpaceDE w:val="0"/>
        <w:autoSpaceDN w:val="0"/>
        <w:adjustRightInd w:val="0"/>
        <w:ind w:firstLine="720"/>
        <w:jc w:val="center"/>
        <w:rPr>
          <w:rFonts w:ascii="Arno Pro Caption" w:hAnsi="Arno Pro Caption" w:cs="Arno Pro Caption"/>
          <w:b/>
          <w:bCs/>
          <w:i/>
          <w:iCs/>
          <w:sz w:val="32"/>
          <w:szCs w:val="32"/>
          <w:u w:val="single"/>
        </w:rPr>
      </w:pPr>
      <w:r>
        <w:rPr>
          <w:rFonts w:ascii="Arno Pro Caption" w:hAnsi="Arno Pro Caption" w:cs="Arno Pro Caption"/>
          <w:b/>
          <w:bCs/>
          <w:i/>
          <w:iCs/>
          <w:sz w:val="32"/>
          <w:szCs w:val="32"/>
          <w:u w:val="single"/>
        </w:rPr>
        <w:t>Examples of TSUNAMI</w:t>
      </w:r>
    </w:p>
    <w:p w:rsidR="00016ABF" w:rsidRPr="00F502CB" w:rsidRDefault="00016ABF" w:rsidP="008305B9">
      <w:pPr>
        <w:autoSpaceDE w:val="0"/>
        <w:autoSpaceDN w:val="0"/>
        <w:adjustRightInd w:val="0"/>
        <w:spacing w:line="360" w:lineRule="auto"/>
        <w:jc w:val="center"/>
        <w:rPr>
          <w:rFonts w:ascii="Arno Pro Smbd Caption" w:hAnsi="Arno Pro Smbd Caption" w:cs="Arno Pro Smbd Caption"/>
        </w:rPr>
      </w:pPr>
      <w:hyperlink r:id="rId61" w:history="1">
        <w:r w:rsidRPr="00B42828">
          <w:rPr>
            <w:rFonts w:ascii="Arial" w:hAnsi="Arial" w:cs="Arial"/>
            <w:noProof/>
            <w:color w:val="0044CC"/>
          </w:rPr>
          <w:pict>
            <v:shape id="Picture 67" o:spid="_x0000_i1060" type="#_x0000_t75" alt="http://ts1.mm.bing.net/images/thumbnail.aspx?q=4803457555432408&amp;id=3320497e522be31ea37e2e69348548c7&amp;index=newexp&amp;url=http%3a%2f%2fwww.americasroof.com%2fcontent%2falbums%2fUrban-Legends%2ftsunami_wave.jpg" href="http://www.bing.com/images/search?q=tsunami&amp;view=detail&amp;id=17A9ED2B4927E62B92E7E5CA520127F06C023AEF&amp;first=0&amp;FORM=IDFRI" style="width:128.25pt;height:120.75pt;visibility:visible" o:button="t">
              <v:fill o:detectmouseclick="t"/>
              <v:imagedata r:id="rId62" o:title=""/>
            </v:shape>
          </w:pict>
        </w:r>
      </w:hyperlink>
      <w:r>
        <w:rPr>
          <w:rFonts w:ascii="Arno Pro Smbd Caption" w:hAnsi="Arno Pro Smbd Caption" w:cs="Arno Pro Smbd Caption"/>
        </w:rPr>
        <w:t xml:space="preserve">      </w:t>
      </w:r>
      <w:hyperlink r:id="rId63" w:history="1">
        <w:r w:rsidRPr="00B42828">
          <w:rPr>
            <w:rFonts w:ascii="Arial" w:hAnsi="Arial" w:cs="Arial"/>
            <w:noProof/>
            <w:color w:val="0044CC"/>
          </w:rPr>
          <w:pict>
            <v:shape id="_x0000_i1061" type="#_x0000_t75" alt="http://ts2.mm.bing.net/images/thumbnail.aspx?q=4902705647124989&amp;id=a81615cbf819e795721ded8c2ec65391&amp;index=newexp&amp;url=http%3a%2f%2fwww.majiroxnews.com%2fwordpress%2fwp-content%2fuploads%2f2011%2f06%2ftsunami-japan-11.jpg" href="http://www.bing.com/images/search?q=tsunami&amp;view=detail&amp;id=B4367BF4756E5CA9C31704FD6FB51D702140B6E3&amp;first=0&amp;FORM=IDFRI" style="width:182.25pt;height:120.75pt;visibility:visible" o:button="t">
              <v:fill o:detectmouseclick="t"/>
              <v:imagedata r:id="rId64" o:title=""/>
            </v:shape>
          </w:pict>
        </w:r>
      </w:hyperlink>
      <w:r>
        <w:rPr>
          <w:rFonts w:ascii="Arno Pro Smbd Caption" w:hAnsi="Arno Pro Smbd Caption" w:cs="Arno Pro Smbd Caption"/>
        </w:rPr>
        <w:t xml:space="preserve">     </w:t>
      </w:r>
      <w:hyperlink r:id="rId65" w:history="1">
        <w:r w:rsidRPr="00B42828">
          <w:rPr>
            <w:rFonts w:ascii="Arial" w:hAnsi="Arial" w:cs="Arial"/>
            <w:noProof/>
            <w:color w:val="0044CC"/>
          </w:rPr>
          <w:pict>
            <v:shape id="Picture 73" o:spid="_x0000_i1062" type="#_x0000_t75" alt="http://ts1.mm.bing.net/images/thumbnail.aspx?q=5034153115714412&amp;id=3993bf7587a30f525048efaaaaa2a038&amp;index=newexp&amp;url=http%3a%2f%2fneyazh1001.files.wordpress.com%2f2011%2f03%2fjapan-tsunami12.jpg" href="http://www.bing.com/images/search?q=tsunami&amp;view=detail&amp;id=6ACBA7B99D473C09E69004A955A14772D7739D77&amp;first=0&amp;FORM=IDFRI" style="width:159.75pt;height:120pt;visibility:visible" o:button="t">
              <v:fill o:detectmouseclick="t"/>
              <v:imagedata r:id="rId66" o:title=""/>
            </v:shape>
          </w:pict>
        </w:r>
      </w:hyperlink>
    </w:p>
    <w:p w:rsidR="00016ABF" w:rsidRDefault="00016ABF" w:rsidP="008305B9">
      <w:pPr>
        <w:autoSpaceDE w:val="0"/>
        <w:autoSpaceDN w:val="0"/>
        <w:adjustRightInd w:val="0"/>
        <w:spacing w:line="360" w:lineRule="auto"/>
        <w:rPr>
          <w:rFonts w:ascii="Arno Pro Smbd Caption" w:hAnsi="Arno Pro Smbd Caption" w:cs="Arno Pro Smbd Caption"/>
        </w:rPr>
      </w:pPr>
      <w:r>
        <w:rPr>
          <w:rFonts w:ascii="Arno Pro Smbd Caption" w:hAnsi="Arno Pro Smbd Caption" w:cs="Arno Pro Smbd Caption"/>
        </w:rPr>
        <w:t>12</w:t>
      </w:r>
      <w:r w:rsidRPr="00F502CB">
        <w:rPr>
          <w:rFonts w:ascii="Arno Pro Smbd Caption" w:hAnsi="Arno Pro Smbd Caption" w:cs="Arno Pro Smbd Caption"/>
        </w:rPr>
        <w:t>. What occurs during a</w:t>
      </w:r>
      <w:r>
        <w:rPr>
          <w:rFonts w:ascii="Arno Pro Smbd Caption" w:hAnsi="Arno Pro Smbd Caption" w:cs="Arno Pro Smbd Caption"/>
        </w:rPr>
        <w:t xml:space="preserve"> tsunami</w:t>
      </w:r>
      <w:r w:rsidRPr="00F502CB">
        <w:rPr>
          <w:rFonts w:ascii="Arno Pro Smbd Caption" w:hAnsi="Arno Pro Smbd Caption" w:cs="Arno Pro Smbd Caption"/>
        </w:rPr>
        <w:t>? __________________</w:t>
      </w:r>
      <w:r>
        <w:rPr>
          <w:rFonts w:ascii="Arno Pro Smbd Caption" w:hAnsi="Arno Pro Smbd Caption" w:cs="Arno Pro Smbd Caption"/>
        </w:rPr>
        <w:t>___</w:t>
      </w:r>
      <w:r w:rsidRPr="00F502CB">
        <w:rPr>
          <w:rFonts w:ascii="Arno Pro Smbd Caption" w:hAnsi="Arno Pro Smbd Caption" w:cs="Arno Pro Smbd Caption"/>
        </w:rPr>
        <w:t>________</w:t>
      </w:r>
      <w:r>
        <w:rPr>
          <w:rFonts w:ascii="Arno Pro Smbd Caption" w:hAnsi="Arno Pro Smbd Caption" w:cs="Arno Pro Smbd Caption"/>
        </w:rPr>
        <w:t>______</w:t>
      </w:r>
      <w:r w:rsidRPr="00F502CB">
        <w:rPr>
          <w:rFonts w:ascii="Arno Pro Smbd Caption" w:hAnsi="Arno Pro Smbd Caption" w:cs="Arno Pro Smbd Caption"/>
        </w:rPr>
        <w:t>_____________________</w:t>
      </w:r>
    </w:p>
    <w:p w:rsidR="00016ABF" w:rsidRPr="00F502CB" w:rsidRDefault="00016ABF" w:rsidP="008305B9">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______________________________________________________________________________________________________________________________________________________________</w:t>
      </w:r>
    </w:p>
    <w:p w:rsidR="00016ABF" w:rsidRDefault="00016ABF" w:rsidP="008305B9">
      <w:pPr>
        <w:autoSpaceDE w:val="0"/>
        <w:autoSpaceDN w:val="0"/>
        <w:adjustRightInd w:val="0"/>
        <w:spacing w:line="360" w:lineRule="auto"/>
        <w:rPr>
          <w:rFonts w:ascii="Arno Pro Smbd Caption" w:hAnsi="Arno Pro Smbd Caption" w:cs="Arno Pro Smbd Caption"/>
        </w:rPr>
      </w:pPr>
      <w:r w:rsidRPr="00F502CB">
        <w:rPr>
          <w:rFonts w:ascii="Arno Pro Smbd Caption" w:hAnsi="Arno Pro Smbd Caption" w:cs="Arno Pro Smbd Caption"/>
        </w:rPr>
        <w:t>1</w:t>
      </w:r>
      <w:r>
        <w:rPr>
          <w:rFonts w:ascii="Arno Pro Smbd Caption" w:hAnsi="Arno Pro Smbd Caption" w:cs="Arno Pro Smbd Caption"/>
        </w:rPr>
        <w:t xml:space="preserve">3. </w:t>
      </w:r>
      <w:r w:rsidRPr="00F502CB">
        <w:rPr>
          <w:rFonts w:ascii="Arno Pro Smbd Caption" w:hAnsi="Arno Pro Smbd Caption" w:cs="Arno Pro Smbd Caption"/>
        </w:rPr>
        <w:t xml:space="preserve"> What </w:t>
      </w:r>
      <w:r>
        <w:rPr>
          <w:rFonts w:ascii="Arno Pro Smbd Caption" w:hAnsi="Arno Pro Smbd Caption" w:cs="Arno Pro Smbd Caption"/>
        </w:rPr>
        <w:t>causes a tsunami to happen? ____________</w:t>
      </w:r>
      <w:r w:rsidRPr="00F502CB">
        <w:rPr>
          <w:rFonts w:ascii="Arno Pro Smbd Caption" w:hAnsi="Arno Pro Smbd Caption" w:cs="Arno Pro Smbd Caption"/>
        </w:rPr>
        <w:t>______</w:t>
      </w:r>
      <w:r>
        <w:rPr>
          <w:rFonts w:ascii="Arno Pro Smbd Caption" w:hAnsi="Arno Pro Smbd Caption" w:cs="Arno Pro Smbd Caption"/>
        </w:rPr>
        <w:t>______________</w:t>
      </w:r>
      <w:r w:rsidRPr="00F502CB">
        <w:rPr>
          <w:rFonts w:ascii="Arno Pro Smbd Caption" w:hAnsi="Arno Pro Smbd Caption" w:cs="Arno Pro Smbd Caption"/>
        </w:rPr>
        <w:t>_____________________</w:t>
      </w:r>
    </w:p>
    <w:p w:rsidR="00016ABF" w:rsidRPr="00F502CB" w:rsidRDefault="00016ABF" w:rsidP="008305B9">
      <w:pPr>
        <w:autoSpaceDE w:val="0"/>
        <w:autoSpaceDN w:val="0"/>
        <w:adjustRightInd w:val="0"/>
        <w:spacing w:line="360" w:lineRule="auto"/>
        <w:ind w:left="720"/>
        <w:rPr>
          <w:rFonts w:ascii="Arno Pro Smbd Caption" w:hAnsi="Arno Pro Smbd Caption" w:cs="Arno Pro Smbd Caption"/>
        </w:rPr>
      </w:pPr>
      <w:r w:rsidRPr="00F502CB">
        <w:rPr>
          <w:rFonts w:ascii="Arno Pro Smbd Caption" w:hAnsi="Arno Pro Smbd Caption" w:cs="Arno Pro Smbd Caption"/>
        </w:rPr>
        <w:t>_______________________________________________________________________________________________________________________</w:t>
      </w:r>
      <w:r>
        <w:rPr>
          <w:rFonts w:ascii="Arno Pro Smbd Caption" w:hAnsi="Arno Pro Smbd Caption" w:cs="Arno Pro Smbd Caption"/>
        </w:rPr>
        <w:t>__________</w:t>
      </w:r>
      <w:r w:rsidRPr="00F502CB">
        <w:rPr>
          <w:rFonts w:ascii="Arno Pro Smbd Caption" w:hAnsi="Arno Pro Smbd Caption" w:cs="Arno Pro Smbd Caption"/>
        </w:rPr>
        <w:t>_____________________________</w:t>
      </w:r>
    </w:p>
    <w:p w:rsidR="00016ABF" w:rsidRPr="00C959C5" w:rsidRDefault="00016ABF" w:rsidP="00AF3436">
      <w:pPr>
        <w:autoSpaceDE w:val="0"/>
        <w:autoSpaceDN w:val="0"/>
        <w:adjustRightInd w:val="0"/>
        <w:ind w:firstLine="720"/>
        <w:rPr>
          <w:rFonts w:ascii="Arno Pro Caption" w:hAnsi="Arno Pro Caption" w:cs="Arno Pro Caption"/>
          <w:sz w:val="28"/>
          <w:szCs w:val="28"/>
        </w:rPr>
      </w:pPr>
    </w:p>
    <w:sectPr w:rsidR="00016ABF" w:rsidRPr="00C959C5" w:rsidSect="00D965EB">
      <w:pgSz w:w="12240" w:h="15840"/>
      <w:pgMar w:top="576" w:right="864" w:bottom="576" w:left="86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J Poster">
    <w:panose1 w:val="00000400000000000000"/>
    <w:charset w:val="00"/>
    <w:family w:val="auto"/>
    <w:pitch w:val="variable"/>
    <w:sig w:usb0="00000003" w:usb1="00000000" w:usb2="00000000" w:usb3="00000000" w:csb0="00000001" w:csb1="00000000"/>
  </w:font>
  <w:font w:name="Disney Simple">
    <w:panose1 w:val="00000400000000000000"/>
    <w:charset w:val="00"/>
    <w:family w:val="auto"/>
    <w:pitch w:val="variable"/>
    <w:sig w:usb0="00000003" w:usb1="00000000" w:usb2="00000000" w:usb3="00000000" w:csb0="00000001" w:csb1="00000000"/>
  </w:font>
  <w:font w:name="Arno Pro Caption">
    <w:panose1 w:val="00000000000000000000"/>
    <w:charset w:val="00"/>
    <w:family w:val="roman"/>
    <w:notTrueType/>
    <w:pitch w:val="variable"/>
    <w:sig w:usb0="60000287" w:usb1="00000001" w:usb2="00000000" w:usb3="00000000" w:csb0="0000019F" w:csb1="00000000"/>
  </w:font>
  <w:font w:name="Arno Pro Smbd Captio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8"/>
  <w:embedSystemFonts/>
  <w:defaultTabStop w:val="720"/>
  <w:doNotHyphenateCaps/>
  <w:drawingGridHorizontalSpacing w:val="110"/>
  <w:displayHorizontalDrawingGridEvery w:val="2"/>
  <w:displayVerticalDrawingGridEvery w:val="2"/>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55CF"/>
    <w:rsid w:val="00016ABF"/>
    <w:rsid w:val="000649DD"/>
    <w:rsid w:val="00067232"/>
    <w:rsid w:val="000D72FF"/>
    <w:rsid w:val="001C2D7C"/>
    <w:rsid w:val="001E2B26"/>
    <w:rsid w:val="001E5863"/>
    <w:rsid w:val="002845E4"/>
    <w:rsid w:val="003242B9"/>
    <w:rsid w:val="00340865"/>
    <w:rsid w:val="00387703"/>
    <w:rsid w:val="003D4E30"/>
    <w:rsid w:val="003F03A3"/>
    <w:rsid w:val="003F1955"/>
    <w:rsid w:val="0040788A"/>
    <w:rsid w:val="0049700E"/>
    <w:rsid w:val="004C4D50"/>
    <w:rsid w:val="004E7DAC"/>
    <w:rsid w:val="0054156C"/>
    <w:rsid w:val="0054397A"/>
    <w:rsid w:val="005A7503"/>
    <w:rsid w:val="005C5E64"/>
    <w:rsid w:val="0064070D"/>
    <w:rsid w:val="006474DC"/>
    <w:rsid w:val="00677A97"/>
    <w:rsid w:val="006835D1"/>
    <w:rsid w:val="00686A74"/>
    <w:rsid w:val="006C55CF"/>
    <w:rsid w:val="006E54CA"/>
    <w:rsid w:val="006E5C16"/>
    <w:rsid w:val="007438A5"/>
    <w:rsid w:val="00783653"/>
    <w:rsid w:val="007919F1"/>
    <w:rsid w:val="007A2CEC"/>
    <w:rsid w:val="007A4410"/>
    <w:rsid w:val="008305B9"/>
    <w:rsid w:val="00846025"/>
    <w:rsid w:val="00851495"/>
    <w:rsid w:val="00863B9F"/>
    <w:rsid w:val="008B780C"/>
    <w:rsid w:val="0090411F"/>
    <w:rsid w:val="0093380B"/>
    <w:rsid w:val="0095237A"/>
    <w:rsid w:val="00A142F1"/>
    <w:rsid w:val="00A502BF"/>
    <w:rsid w:val="00A517CF"/>
    <w:rsid w:val="00AC4B62"/>
    <w:rsid w:val="00AF3436"/>
    <w:rsid w:val="00AF73E1"/>
    <w:rsid w:val="00B229EE"/>
    <w:rsid w:val="00B34A16"/>
    <w:rsid w:val="00B42828"/>
    <w:rsid w:val="00B94305"/>
    <w:rsid w:val="00BC76FC"/>
    <w:rsid w:val="00C078CF"/>
    <w:rsid w:val="00C15873"/>
    <w:rsid w:val="00C210D4"/>
    <w:rsid w:val="00C23998"/>
    <w:rsid w:val="00C5781D"/>
    <w:rsid w:val="00C70DDC"/>
    <w:rsid w:val="00C959C5"/>
    <w:rsid w:val="00CF077D"/>
    <w:rsid w:val="00D32D22"/>
    <w:rsid w:val="00D46E79"/>
    <w:rsid w:val="00D771A1"/>
    <w:rsid w:val="00D965EB"/>
    <w:rsid w:val="00DC4FB9"/>
    <w:rsid w:val="00DF49E1"/>
    <w:rsid w:val="00DF6E82"/>
    <w:rsid w:val="00E51297"/>
    <w:rsid w:val="00E91D4F"/>
    <w:rsid w:val="00EC3E44"/>
    <w:rsid w:val="00F00D67"/>
    <w:rsid w:val="00F123B5"/>
    <w:rsid w:val="00F502CB"/>
    <w:rsid w:val="00F50C60"/>
    <w:rsid w:val="00F9763F"/>
    <w:rsid w:val="00FA1AF5"/>
    <w:rsid w:val="00FB0F36"/>
    <w:rsid w:val="00FC42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5CF"/>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76FC"/>
    <w:rPr>
      <w:rFonts w:ascii="Tahoma" w:hAnsi="Tahoma" w:cs="Tahoma"/>
      <w:sz w:val="16"/>
      <w:szCs w:val="16"/>
    </w:rPr>
  </w:style>
  <w:style w:type="character" w:customStyle="1" w:styleId="BalloonTextChar">
    <w:name w:val="Balloon Text Char"/>
    <w:basedOn w:val="DefaultParagraphFont"/>
    <w:link w:val="BalloonText"/>
    <w:uiPriority w:val="99"/>
    <w:semiHidden/>
    <w:rsid w:val="00BC76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jpeg"/><Relationship Id="rId26" Type="http://schemas.openxmlformats.org/officeDocument/2006/relationships/image" Target="media/image18.jpeg"/><Relationship Id="rId39" Type="http://schemas.openxmlformats.org/officeDocument/2006/relationships/hyperlink" Target="http://www.bing.com/images/search?q=lanslides&amp;view=detail&amp;id=388BEE313BB50A8AAA71B26C9439A714F4A204FC&amp;first=31&amp;FORM=IDFRIR" TargetMode="External"/><Relationship Id="rId21" Type="http://schemas.openxmlformats.org/officeDocument/2006/relationships/hyperlink" Target="http://www.bing.com/images/search?q=weathering+of+rocks&amp;view=detail&amp;id=47E342BA254CB608E12EADD6188201CBDBC02D82&amp;first=0&amp;FORM=IDFRIR" TargetMode="External"/><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hyperlink" Target="http://www.bing.com/images/search?q=volcanic+eruptions+house+on+fire&amp;view=detail&amp;id=F17BCFCD8F0C033390CC2502D895D55DC7C808EC&amp;first=31&amp;FORM=IDFRIR" TargetMode="External"/><Relationship Id="rId50" Type="http://schemas.openxmlformats.org/officeDocument/2006/relationships/image" Target="media/image30.jpeg"/><Relationship Id="rId55" Type="http://schemas.openxmlformats.org/officeDocument/2006/relationships/hyperlink" Target="http://www.bing.com/images/search?q=earthquakes&amp;view=detail&amp;id=35AD2D607E546830DE54873EE8445D242697F2E7&amp;first=0&amp;FORM=IDFRIR" TargetMode="External"/><Relationship Id="rId63" Type="http://schemas.openxmlformats.org/officeDocument/2006/relationships/hyperlink" Target="http://www.bing.com/images/search?q=tsunami&amp;view=detail&amp;id=B4367BF4756E5CA9C31704FD6FB51D702140B6E3&amp;first=0&amp;FORM=IDFRIR" TargetMode="External"/><Relationship Id="rId68"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hyperlink" Target="http://www.bing.com/images/search?q=deposition&amp;view=detail&amp;id=8A113A5865C3339ADC67FB6F33EFA6ED665D6EAC&amp;first=0&amp;FORM=IDFRIR"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hyperlink" Target="http://www.bing.com/images/search?q=lanslides&amp;view=detail&amp;id=3867E8538FC21106787BDAE3845D44E305E36517&amp;first=0&amp;FORM=IDFRIR" TargetMode="External"/><Relationship Id="rId40" Type="http://schemas.openxmlformats.org/officeDocument/2006/relationships/image" Target="media/image25.jpeg"/><Relationship Id="rId45" Type="http://schemas.openxmlformats.org/officeDocument/2006/relationships/hyperlink" Target="http://www.bing.com/images/search?q=volcanic+eruptions+damage&amp;view=detail&amp;id=21079888BC4F4879B85222EC2B7D01A45F50CA01&amp;first=31&amp;FORM=IDFRIR" TargetMode="External"/><Relationship Id="rId53" Type="http://schemas.openxmlformats.org/officeDocument/2006/relationships/hyperlink" Target="http://www.bing.com/images/search?q=floods&amp;view=detail&amp;id=2D32ABF65A2589EAF293FBCD4F259CC77E010029&amp;first=0&amp;FORM=IDFRIR" TargetMode="External"/><Relationship Id="rId58" Type="http://schemas.openxmlformats.org/officeDocument/2006/relationships/image" Target="media/image34.jpeg"/><Relationship Id="rId66" Type="http://schemas.openxmlformats.org/officeDocument/2006/relationships/image" Target="media/image38.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www.bing.com/images/search?q=erosion&amp;view=detail&amp;id=23EA69F207BD502C13A06C612CAAB9F54E89C09E&amp;first=0&amp;FORM=IDFRIR" TargetMode="External"/><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hyperlink" Target="http://www.bing.com/images/search?q=floods&amp;view=detail&amp;id=A79D29CB7B78FF9DDEFFF9B1D8FD54F80284FDA9&amp;first=0&amp;FORM=IDFRIR" TargetMode="External"/><Relationship Id="rId57" Type="http://schemas.openxmlformats.org/officeDocument/2006/relationships/hyperlink" Target="http://www.instablogsimages.com/images/2007/08/17/earthquakes-on-long-straight-faults-can-rupture-faster-than-previously-thought-and-trigger-powerful-shock-waves-that-make-quick-moving-quakes_9.jpg" TargetMode="External"/><Relationship Id="rId61" Type="http://schemas.openxmlformats.org/officeDocument/2006/relationships/hyperlink" Target="http://www.bing.com/images/search?q=tsunami&amp;view=detail&amp;id=17A9ED2B4927E62B92E7E5CA520127F06C023AEF&amp;first=0&amp;FORM=IDFRIR" TargetMode="External"/><Relationship Id="rId10" Type="http://schemas.openxmlformats.org/officeDocument/2006/relationships/image" Target="media/image7.png"/><Relationship Id="rId19" Type="http://schemas.openxmlformats.org/officeDocument/2006/relationships/hyperlink" Target="http://www.bing.com/images/search?q=weathering+of+rocks&amp;view=detail&amp;id=3705210B8418DF05C239FF7B3EA438333981973A&amp;first=0&amp;FORM=IDFRIR" TargetMode="External"/><Relationship Id="rId31" Type="http://schemas.openxmlformats.org/officeDocument/2006/relationships/hyperlink" Target="http://www.bing.com/images/search?q=deposition&amp;view=detail&amp;id=2AC8AC08C3E1CA68864697058142E8862E09DCC1&amp;first=0&amp;FORM=IDFRIR" TargetMode="External"/><Relationship Id="rId44" Type="http://schemas.openxmlformats.org/officeDocument/2006/relationships/image" Target="media/image27.jpeg"/><Relationship Id="rId52" Type="http://schemas.openxmlformats.org/officeDocument/2006/relationships/image" Target="media/image31.jpeg"/><Relationship Id="rId60" Type="http://schemas.openxmlformats.org/officeDocument/2006/relationships/image" Target="media/image35.jpeg"/><Relationship Id="rId65" Type="http://schemas.openxmlformats.org/officeDocument/2006/relationships/hyperlink" Target="http://www.bing.com/images/search?q=tsunami&amp;view=detail&amp;id=6ACBA7B99D473C09E69004A955A14772D7739D77&amp;first=0&amp;FORM=IDFRIR"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6.jpeg"/><Relationship Id="rId27" Type="http://schemas.openxmlformats.org/officeDocument/2006/relationships/hyperlink" Target="http://www.bing.com/images/search?q=erosion&amp;view=detail&amp;id=70C81D2C32ECC99DB4234AC59FAA60ED0A3FF4D4&amp;first=0&amp;FORM=IDFRIR" TargetMode="External"/><Relationship Id="rId30" Type="http://schemas.openxmlformats.org/officeDocument/2006/relationships/image" Target="media/image20.jpeg"/><Relationship Id="rId35" Type="http://schemas.openxmlformats.org/officeDocument/2006/relationships/hyperlink" Target="http://geochange.er.usgs.gov/sw/impacts/geology/landslides/mcclure.jpeg" TargetMode="External"/><Relationship Id="rId43" Type="http://schemas.openxmlformats.org/officeDocument/2006/relationships/hyperlink" Target="http://www.bing.com/images/search?q=volcanic+eruptions+damage&amp;view=detail&amp;id=D93CD462BCDE68000A2AF207865B9F822929C7A3&amp;first=0&amp;FORM=IDFRIR" TargetMode="External"/><Relationship Id="rId48" Type="http://schemas.openxmlformats.org/officeDocument/2006/relationships/image" Target="media/image29.jpeg"/><Relationship Id="rId56" Type="http://schemas.openxmlformats.org/officeDocument/2006/relationships/image" Target="media/image33.jpeg"/><Relationship Id="rId64" Type="http://schemas.openxmlformats.org/officeDocument/2006/relationships/image" Target="media/image37.jpeg"/><Relationship Id="rId8" Type="http://schemas.openxmlformats.org/officeDocument/2006/relationships/image" Target="media/image5.png"/><Relationship Id="rId51" Type="http://schemas.openxmlformats.org/officeDocument/2006/relationships/hyperlink" Target="http://3.bp.blogspot.com/_aD-TU_hS5Wc/TDX9Cq89aaI/AAAAAAAAAFk/2iaYk3QbLlE/s1600/New+Orleans+floods+from+the+air.jpg" TargetMode="Externa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hyperlink" Target="http://www.bing.com/images/search?q=weathering+of+rocks&amp;view=detail&amp;id=59B8D74D9DD5A2B2C1C86995BD6DAC0C56DCE8D9&amp;first=0&amp;FORM=IDFRIR" TargetMode="External"/><Relationship Id="rId25" Type="http://schemas.openxmlformats.org/officeDocument/2006/relationships/hyperlink" Target="http://www.bing.com/images/search?q=erosion&amp;view=detail&amp;id=C4F5E3695DD55168CCB15FAF672C332A531F3732&amp;first=0&amp;FORM=IDFRIR" TargetMode="External"/><Relationship Id="rId33" Type="http://schemas.openxmlformats.org/officeDocument/2006/relationships/hyperlink" Target="http://www.bing.com/images/search?q=deposition&amp;view=detail&amp;id=7488BEED98AE7DC85EE73E0721E41C56937E5F84&amp;first=0&amp;FORM=IDFRIR" TargetMode="External"/><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hyperlink" Target="http://www.bing.com/images/search?q=earthquakes&amp;view=detail&amp;id=D08FF4040EC818BC1608193DD6E56D7B48C8ADAF&amp;first=61&amp;FORM=IDFRIR" TargetMode="External"/><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hyperlink" Target="http://www.bing.com/images/search?q=volcanic+eruptions&amp;view=detail&amp;id=592A49D0ACA58058B1FC939400712C22E2EE2D50&amp;first=0&amp;FORM=IDFRIR" TargetMode="External"/><Relationship Id="rId54" Type="http://schemas.openxmlformats.org/officeDocument/2006/relationships/image" Target="media/image32.jpeg"/><Relationship Id="rId62"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9</Pages>
  <Words>2629</Words>
  <Characters>14990</Characters>
  <Application>Microsoft Office Outlook</Application>
  <DocSecurity>0</DocSecurity>
  <Lines>0</Lines>
  <Paragraphs>0</Paragraphs>
  <ScaleCrop>false</ScaleCrop>
  <Company>SCSD6</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Earth’s Features &amp; Changes</dc:title>
  <dc:subject/>
  <dc:creator>dhsadm</dc:creator>
  <cp:keywords/>
  <dc:description/>
  <cp:lastModifiedBy>Spartanburg School District 6</cp:lastModifiedBy>
  <cp:revision>2</cp:revision>
  <cp:lastPrinted>2012-03-16T18:16:00Z</cp:lastPrinted>
  <dcterms:created xsi:type="dcterms:W3CDTF">2012-03-16T18:17:00Z</dcterms:created>
  <dcterms:modified xsi:type="dcterms:W3CDTF">2012-03-16T18:17:00Z</dcterms:modified>
</cp:coreProperties>
</file>